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9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Diseño de tabla"/>
      </w:tblPr>
      <w:tblGrid>
        <w:gridCol w:w="720"/>
        <w:gridCol w:w="631"/>
        <w:gridCol w:w="2313"/>
        <w:gridCol w:w="424"/>
        <w:gridCol w:w="3305"/>
        <w:gridCol w:w="3306"/>
      </w:tblGrid>
      <w:tr w:rsidR="00E77B5E" w:rsidRPr="001259E4" w:rsidTr="001A52B7">
        <w:trPr>
          <w:trHeight w:val="2112"/>
        </w:trPr>
        <w:tc>
          <w:tcPr>
            <w:tcW w:w="3664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:rsidR="00E77B5E" w:rsidRPr="001259E4" w:rsidRDefault="00E77B5E" w:rsidP="00AE68A8"/>
        </w:tc>
        <w:tc>
          <w:tcPr>
            <w:tcW w:w="424" w:type="dxa"/>
            <w:vMerge w:val="restart"/>
            <w:tcBorders>
              <w:bottom w:val="nil"/>
            </w:tcBorders>
          </w:tcPr>
          <w:p w:rsidR="00E77B5E" w:rsidRPr="001259E4" w:rsidRDefault="00E77B5E" w:rsidP="00AE68A8"/>
        </w:tc>
        <w:tc>
          <w:tcPr>
            <w:tcW w:w="6611" w:type="dxa"/>
            <w:gridSpan w:val="2"/>
            <w:tcBorders>
              <w:bottom w:val="nil"/>
            </w:tcBorders>
          </w:tcPr>
          <w:p w:rsidR="00E77B5E" w:rsidRPr="001259E4" w:rsidRDefault="0086492E" w:rsidP="0086492E">
            <w:pPr>
              <w:pStyle w:val="Ttulo"/>
            </w:pPr>
            <w:r>
              <w:t xml:space="preserve">Alex Eduardo </w:t>
            </w:r>
            <w:r w:rsidR="00E77B5E" w:rsidRPr="001259E4">
              <w:rPr>
                <w:lang w:bidi="es-ES"/>
              </w:rPr>
              <w:br/>
            </w:r>
            <w:r>
              <w:t>Rivera Gutiérrez</w:t>
            </w:r>
          </w:p>
        </w:tc>
      </w:tr>
      <w:tr w:rsidR="00E77B5E" w:rsidRPr="001259E4" w:rsidTr="001A52B7">
        <w:trPr>
          <w:trHeight w:val="4259"/>
        </w:trPr>
        <w:tc>
          <w:tcPr>
            <w:tcW w:w="3664" w:type="dxa"/>
            <w:gridSpan w:val="3"/>
            <w:vMerge/>
          </w:tcPr>
          <w:p w:rsidR="00E77B5E" w:rsidRPr="001259E4" w:rsidRDefault="00E77B5E" w:rsidP="00AE68A8"/>
        </w:tc>
        <w:tc>
          <w:tcPr>
            <w:tcW w:w="424" w:type="dxa"/>
            <w:vMerge/>
          </w:tcPr>
          <w:p w:rsidR="00E77B5E" w:rsidRPr="001259E4" w:rsidRDefault="00E77B5E" w:rsidP="00AE68A8"/>
        </w:tc>
        <w:tc>
          <w:tcPr>
            <w:tcW w:w="3305" w:type="dxa"/>
            <w:vAlign w:val="bottom"/>
          </w:tcPr>
          <w:p w:rsidR="0086492E" w:rsidRDefault="0086492E" w:rsidP="009B591F">
            <w:r>
              <w:t>Fecha de nacimiento: 10\03\1992</w:t>
            </w:r>
          </w:p>
          <w:p w:rsidR="0086492E" w:rsidRDefault="0086492E" w:rsidP="009B591F">
            <w:r>
              <w:t>Cedula: 4-760-1880</w:t>
            </w:r>
          </w:p>
          <w:p w:rsidR="0086492E" w:rsidRDefault="0086492E" w:rsidP="009B591F">
            <w:r>
              <w:t>Idiomas: español, inglés intermedio</w:t>
            </w:r>
          </w:p>
          <w:p w:rsidR="0086492E" w:rsidRDefault="0086492E" w:rsidP="009B591F">
            <w:r>
              <w:t xml:space="preserve">Unido </w:t>
            </w:r>
          </w:p>
          <w:p w:rsidR="0086492E" w:rsidRDefault="0086492E" w:rsidP="009B591F">
            <w:r>
              <w:t xml:space="preserve">Carnet de salud : vigente </w:t>
            </w:r>
          </w:p>
          <w:p w:rsidR="0086492E" w:rsidRDefault="0086492E" w:rsidP="009B591F">
            <w:r>
              <w:t>Licencia de conducir : tipo D</w:t>
            </w:r>
          </w:p>
          <w:p w:rsidR="006A662D" w:rsidRDefault="006A662D" w:rsidP="009B591F"/>
          <w:p w:rsidR="006A662D" w:rsidRDefault="006A662D" w:rsidP="009B591F"/>
          <w:p w:rsidR="006A662D" w:rsidRDefault="006A662D" w:rsidP="009B591F"/>
          <w:p w:rsidR="006A662D" w:rsidRDefault="006A662D" w:rsidP="009B591F"/>
          <w:p w:rsidR="006A662D" w:rsidRPr="001259E4" w:rsidRDefault="006A662D" w:rsidP="009B591F"/>
          <w:p w:rsidR="00E77B5E" w:rsidRPr="001259E4" w:rsidRDefault="00E77B5E" w:rsidP="009B591F">
            <w:pPr>
              <w:pStyle w:val="Contacto"/>
            </w:pPr>
          </w:p>
        </w:tc>
        <w:tc>
          <w:tcPr>
            <w:tcW w:w="3306" w:type="dxa"/>
            <w:vAlign w:val="bottom"/>
          </w:tcPr>
          <w:p w:rsidR="00E77B5E" w:rsidRDefault="0086492E" w:rsidP="0086492E">
            <w:pPr>
              <w:pStyle w:val="Contacto"/>
              <w:jc w:val="center"/>
            </w:pPr>
            <w:r>
              <w:t>Experiencia laboral</w:t>
            </w:r>
          </w:p>
          <w:p w:rsidR="006A662D" w:rsidRDefault="006A662D" w:rsidP="0086492E">
            <w:pPr>
              <w:pStyle w:val="Contacto"/>
              <w:jc w:val="center"/>
            </w:pPr>
          </w:p>
          <w:p w:rsidR="006A662D" w:rsidRDefault="006A662D" w:rsidP="0086492E">
            <w:pPr>
              <w:pStyle w:val="Contacto"/>
              <w:jc w:val="center"/>
            </w:pPr>
            <w:r>
              <w:t xml:space="preserve"> Jefe de cocina Hotel show pony </w:t>
            </w:r>
          </w:p>
          <w:p w:rsidR="006A662D" w:rsidRDefault="006A662D" w:rsidP="0086492E">
            <w:pPr>
              <w:pStyle w:val="Contacto"/>
              <w:jc w:val="center"/>
            </w:pPr>
            <w:r>
              <w:t>2016-2018</w:t>
            </w:r>
          </w:p>
          <w:p w:rsidR="006A662D" w:rsidRDefault="006A662D" w:rsidP="006A662D">
            <w:pPr>
              <w:pStyle w:val="Contacto"/>
            </w:pPr>
            <w:r>
              <w:t>Chef – jefe de cocina restaurante lisseth 2018-2021</w:t>
            </w:r>
          </w:p>
          <w:p w:rsidR="006A662D" w:rsidRDefault="006A662D" w:rsidP="0086492E">
            <w:pPr>
              <w:pStyle w:val="Contacto"/>
              <w:jc w:val="center"/>
            </w:pPr>
          </w:p>
          <w:p w:rsidR="0086492E" w:rsidRDefault="006A662D" w:rsidP="0086492E">
            <w:pPr>
              <w:pStyle w:val="Contacto"/>
              <w:jc w:val="center"/>
            </w:pPr>
            <w:r>
              <w:t>Supervisor de planta la makina food truck – Changuinola bocas del toro 2022-2024</w:t>
            </w:r>
          </w:p>
          <w:p w:rsidR="0086492E" w:rsidRDefault="006A662D" w:rsidP="009B591F">
            <w:pPr>
              <w:pStyle w:val="Contacto"/>
            </w:pPr>
            <w:r>
              <w:t>Jefe – supervisor de vainas de gordo 2024-2025</w:t>
            </w:r>
          </w:p>
          <w:p w:rsidR="0086492E" w:rsidRDefault="0086492E" w:rsidP="009B591F">
            <w:pPr>
              <w:pStyle w:val="Contacto"/>
            </w:pPr>
          </w:p>
          <w:p w:rsidR="006A662D" w:rsidRDefault="006A662D" w:rsidP="006A662D">
            <w:pPr>
              <w:pStyle w:val="Contacto"/>
            </w:pPr>
          </w:p>
          <w:p w:rsidR="0086492E" w:rsidRDefault="0086492E" w:rsidP="009B591F">
            <w:pPr>
              <w:pStyle w:val="Contacto"/>
            </w:pPr>
          </w:p>
          <w:p w:rsidR="0086492E" w:rsidRDefault="0086492E" w:rsidP="009B591F">
            <w:pPr>
              <w:pStyle w:val="Contacto"/>
            </w:pPr>
          </w:p>
          <w:p w:rsidR="0086492E" w:rsidRDefault="0086492E" w:rsidP="009B591F">
            <w:pPr>
              <w:pStyle w:val="Contacto"/>
            </w:pPr>
          </w:p>
          <w:p w:rsidR="0086492E" w:rsidRDefault="0086492E" w:rsidP="009B591F">
            <w:pPr>
              <w:pStyle w:val="Contacto"/>
            </w:pPr>
          </w:p>
          <w:p w:rsidR="0086492E" w:rsidRDefault="0086492E" w:rsidP="009B591F">
            <w:pPr>
              <w:pStyle w:val="Contacto"/>
            </w:pPr>
          </w:p>
          <w:p w:rsidR="0086492E" w:rsidRDefault="0086492E" w:rsidP="009B591F">
            <w:pPr>
              <w:pStyle w:val="Contacto"/>
            </w:pPr>
          </w:p>
          <w:p w:rsidR="0086492E" w:rsidRDefault="0086492E" w:rsidP="009B591F">
            <w:pPr>
              <w:pStyle w:val="Contacto"/>
            </w:pPr>
          </w:p>
          <w:p w:rsidR="0086492E" w:rsidRPr="001259E4" w:rsidRDefault="0086492E" w:rsidP="009B591F">
            <w:pPr>
              <w:pStyle w:val="Contacto"/>
            </w:pPr>
          </w:p>
        </w:tc>
      </w:tr>
      <w:tr w:rsidR="00E77B5E" w:rsidRPr="001259E4" w:rsidTr="001A52B7">
        <w:trPr>
          <w:trHeight w:val="705"/>
        </w:trPr>
        <w:tc>
          <w:tcPr>
            <w:tcW w:w="3664" w:type="dxa"/>
            <w:gridSpan w:val="3"/>
            <w:vMerge/>
          </w:tcPr>
          <w:p w:rsidR="00E77B5E" w:rsidRPr="001259E4" w:rsidRDefault="00E77B5E" w:rsidP="00AE68A8"/>
        </w:tc>
        <w:tc>
          <w:tcPr>
            <w:tcW w:w="424" w:type="dxa"/>
            <w:vMerge/>
          </w:tcPr>
          <w:p w:rsidR="00E77B5E" w:rsidRPr="001259E4" w:rsidRDefault="00E77B5E" w:rsidP="00AE68A8"/>
        </w:tc>
        <w:tc>
          <w:tcPr>
            <w:tcW w:w="6611" w:type="dxa"/>
            <w:gridSpan w:val="2"/>
            <w:vMerge w:val="restart"/>
          </w:tcPr>
          <w:p w:rsidR="00E77B5E" w:rsidRDefault="006A662D" w:rsidP="009B591F">
            <w:pPr>
              <w:pStyle w:val="Ttulo1"/>
              <w:rPr>
                <w:lang w:bidi="es-ES"/>
              </w:rPr>
            </w:pPr>
            <w:r>
              <w:rPr>
                <w:lang w:bidi="es-ES"/>
              </w:rPr>
              <w:t xml:space="preserve">  Estudios realizados </w:t>
            </w:r>
          </w:p>
          <w:p w:rsidR="006A662D" w:rsidRDefault="006A662D" w:rsidP="006A662D">
            <w:pPr>
              <w:rPr>
                <w:lang w:bidi="es-ES"/>
              </w:rPr>
            </w:pPr>
            <w:r>
              <w:rPr>
                <w:lang w:bidi="es-ES"/>
              </w:rPr>
              <w:t xml:space="preserve">Umecit – licenciatura de registro médico y estadística de la salud 2 año en curso </w:t>
            </w:r>
          </w:p>
          <w:p w:rsidR="006A662D" w:rsidRPr="006A662D" w:rsidRDefault="006A662D" w:rsidP="006A662D">
            <w:pPr>
              <w:rPr>
                <w:lang w:bidi="es-ES"/>
              </w:rPr>
            </w:pPr>
            <w:r>
              <w:rPr>
                <w:lang w:bidi="es-ES"/>
              </w:rPr>
              <w:t xml:space="preserve">Isac panamá  </w:t>
            </w:r>
            <w:r w:rsidR="001A52B7">
              <w:rPr>
                <w:lang w:bidi="es-ES"/>
              </w:rPr>
              <w:t xml:space="preserve"> - chef hotelero con administración de cocina, bar y restaurante   inconcluso </w:t>
            </w:r>
          </w:p>
          <w:p w:rsidR="00E77B5E" w:rsidRPr="001259E4" w:rsidRDefault="00E77B5E" w:rsidP="0086492E"/>
          <w:p w:rsidR="00E77B5E" w:rsidRDefault="001A52B7" w:rsidP="00AE68A8">
            <w:r>
              <w:t xml:space="preserve">Referencias personales </w:t>
            </w:r>
          </w:p>
          <w:p w:rsidR="001A52B7" w:rsidRDefault="001A52B7" w:rsidP="00AE68A8">
            <w:r>
              <w:t xml:space="preserve"> La makina food truck 67541842</w:t>
            </w:r>
          </w:p>
          <w:p w:rsidR="001A52B7" w:rsidRPr="001259E4" w:rsidRDefault="001A52B7" w:rsidP="00AE68A8">
            <w:r>
              <w:t>Vainas de gordo 62694699</w:t>
            </w:r>
          </w:p>
        </w:tc>
      </w:tr>
      <w:tr w:rsidR="00E77B5E" w:rsidRPr="001259E4" w:rsidTr="001A52B7">
        <w:trPr>
          <w:trHeight w:val="1164"/>
        </w:trPr>
        <w:tc>
          <w:tcPr>
            <w:tcW w:w="720" w:type="dxa"/>
          </w:tcPr>
          <w:p w:rsidR="00E77B5E" w:rsidRPr="001259E4" w:rsidRDefault="00E77B5E" w:rsidP="00AE68A8"/>
        </w:tc>
        <w:tc>
          <w:tcPr>
            <w:tcW w:w="2944" w:type="dxa"/>
            <w:gridSpan w:val="2"/>
          </w:tcPr>
          <w:p w:rsidR="00E77B5E" w:rsidRPr="001259E4" w:rsidRDefault="00E77B5E" w:rsidP="00AE68A8"/>
        </w:tc>
        <w:tc>
          <w:tcPr>
            <w:tcW w:w="424" w:type="dxa"/>
            <w:vMerge/>
          </w:tcPr>
          <w:p w:rsidR="00E77B5E" w:rsidRPr="001259E4" w:rsidRDefault="00E77B5E" w:rsidP="00AE68A8"/>
        </w:tc>
        <w:tc>
          <w:tcPr>
            <w:tcW w:w="6611" w:type="dxa"/>
            <w:gridSpan w:val="2"/>
            <w:vMerge/>
          </w:tcPr>
          <w:p w:rsidR="00E77B5E" w:rsidRPr="001259E4" w:rsidRDefault="00E77B5E" w:rsidP="00AE68A8"/>
        </w:tc>
      </w:tr>
      <w:tr w:rsidR="00E77B5E" w:rsidRPr="001259E4" w:rsidTr="001A52B7">
        <w:trPr>
          <w:trHeight w:val="543"/>
        </w:trPr>
        <w:tc>
          <w:tcPr>
            <w:tcW w:w="720" w:type="dxa"/>
          </w:tcPr>
          <w:p w:rsidR="00E77B5E" w:rsidRPr="001259E4" w:rsidRDefault="00E77B5E" w:rsidP="00CC1E8B">
            <w:pPr>
              <w:pStyle w:val="Contacto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:rsidR="00E77B5E" w:rsidRPr="001259E4" w:rsidRDefault="00E77B5E" w:rsidP="00CC1E8B">
            <w:pPr>
              <w:pStyle w:val="Contacto"/>
            </w:pPr>
            <w:r w:rsidRPr="001259E4">
              <w:rPr>
                <w:noProof/>
                <w:lang w:val="es-PA" w:eastAsia="es-PA"/>
              </w:rPr>
              <mc:AlternateContent>
                <mc:Choice Requires="wpg">
                  <w:drawing>
                    <wp:inline distT="0" distB="0" distL="0" distR="0" wp14:anchorId="00C56776" wp14:editId="301ED97C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6F5910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">
                      <v:shape id="Forma lib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:rsidR="00E77B5E" w:rsidRPr="001259E4" w:rsidRDefault="0086492E" w:rsidP="00AE68A8">
            <w:pPr>
              <w:pStyle w:val="Informacin"/>
            </w:pPr>
            <w:r>
              <w:t>22 de septiembre -4 de abril</w:t>
            </w:r>
          </w:p>
          <w:p w:rsidR="00E77B5E" w:rsidRPr="001259E4" w:rsidRDefault="0086492E" w:rsidP="0086492E">
            <w:pPr>
              <w:pStyle w:val="Informacin"/>
            </w:pPr>
            <w:r>
              <w:t xml:space="preserve">Changuinola – bocas del toro </w:t>
            </w:r>
          </w:p>
        </w:tc>
        <w:tc>
          <w:tcPr>
            <w:tcW w:w="424" w:type="dxa"/>
            <w:vMerge/>
          </w:tcPr>
          <w:p w:rsidR="00E77B5E" w:rsidRPr="001259E4" w:rsidRDefault="00E77B5E" w:rsidP="00AE68A8"/>
        </w:tc>
        <w:tc>
          <w:tcPr>
            <w:tcW w:w="6611" w:type="dxa"/>
            <w:gridSpan w:val="2"/>
            <w:vMerge/>
          </w:tcPr>
          <w:p w:rsidR="00E77B5E" w:rsidRPr="001259E4" w:rsidRDefault="00E77B5E" w:rsidP="00AE68A8"/>
        </w:tc>
      </w:tr>
      <w:tr w:rsidR="00E77B5E" w:rsidRPr="001259E4" w:rsidTr="001A52B7">
        <w:trPr>
          <w:trHeight w:val="183"/>
        </w:trPr>
        <w:tc>
          <w:tcPr>
            <w:tcW w:w="720" w:type="dxa"/>
          </w:tcPr>
          <w:p w:rsidR="00E77B5E" w:rsidRPr="001259E4" w:rsidRDefault="00E77B5E" w:rsidP="00AE68A8">
            <w:pPr>
              <w:pStyle w:val="Sinespaciado"/>
            </w:pPr>
          </w:p>
        </w:tc>
        <w:tc>
          <w:tcPr>
            <w:tcW w:w="2944" w:type="dxa"/>
            <w:gridSpan w:val="2"/>
            <w:vAlign w:val="center"/>
          </w:tcPr>
          <w:p w:rsidR="00E77B5E" w:rsidRPr="001259E4" w:rsidRDefault="00E77B5E" w:rsidP="00AE68A8">
            <w:pPr>
              <w:pStyle w:val="Sinespaciado"/>
            </w:pPr>
          </w:p>
        </w:tc>
        <w:tc>
          <w:tcPr>
            <w:tcW w:w="424" w:type="dxa"/>
            <w:vMerge/>
          </w:tcPr>
          <w:p w:rsidR="00E77B5E" w:rsidRPr="001259E4" w:rsidRDefault="00E77B5E" w:rsidP="00AE68A8"/>
        </w:tc>
        <w:tc>
          <w:tcPr>
            <w:tcW w:w="6611" w:type="dxa"/>
            <w:gridSpan w:val="2"/>
            <w:vMerge/>
          </w:tcPr>
          <w:p w:rsidR="00E77B5E" w:rsidRPr="001259E4" w:rsidRDefault="00E77B5E" w:rsidP="00AE68A8"/>
        </w:tc>
      </w:tr>
      <w:tr w:rsidR="00E77B5E" w:rsidRPr="001259E4" w:rsidTr="001A52B7">
        <w:trPr>
          <w:trHeight w:val="624"/>
        </w:trPr>
        <w:tc>
          <w:tcPr>
            <w:tcW w:w="720" w:type="dxa"/>
          </w:tcPr>
          <w:p w:rsidR="00E77B5E" w:rsidRPr="001259E4" w:rsidRDefault="00E77B5E" w:rsidP="00CC1E8B">
            <w:pPr>
              <w:pStyle w:val="Contacto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:rsidR="00E77B5E" w:rsidRPr="001259E4" w:rsidRDefault="00E77B5E" w:rsidP="00CC1E8B">
            <w:pPr>
              <w:pStyle w:val="Contacto"/>
            </w:pPr>
            <w:r w:rsidRPr="001259E4">
              <w:rPr>
                <w:noProof/>
                <w:lang w:val="es-PA" w:eastAsia="es-PA"/>
              </w:rPr>
              <mc:AlternateContent>
                <mc:Choice Requires="wpg">
                  <w:drawing>
                    <wp:inline distT="0" distB="0" distL="0" distR="0" wp14:anchorId="2A8A25B1" wp14:editId="10D4CCC2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9841F6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">
                      <v:shape id="Forma lib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:rsidR="00E77B5E" w:rsidRPr="001259E4" w:rsidRDefault="0086492E" w:rsidP="0086492E">
            <w:pPr>
              <w:pStyle w:val="Informacin"/>
            </w:pPr>
            <w:r>
              <w:t>68411786</w:t>
            </w:r>
          </w:p>
        </w:tc>
        <w:tc>
          <w:tcPr>
            <w:tcW w:w="424" w:type="dxa"/>
            <w:vMerge/>
          </w:tcPr>
          <w:p w:rsidR="00E77B5E" w:rsidRPr="001259E4" w:rsidRDefault="00E77B5E" w:rsidP="00AE68A8"/>
        </w:tc>
        <w:tc>
          <w:tcPr>
            <w:tcW w:w="6611" w:type="dxa"/>
            <w:gridSpan w:val="2"/>
            <w:vMerge/>
          </w:tcPr>
          <w:p w:rsidR="00E77B5E" w:rsidRPr="001259E4" w:rsidRDefault="00E77B5E" w:rsidP="00AE68A8"/>
        </w:tc>
      </w:tr>
      <w:tr w:rsidR="00E77B5E" w:rsidRPr="001259E4" w:rsidTr="001A52B7">
        <w:trPr>
          <w:trHeight w:val="183"/>
        </w:trPr>
        <w:tc>
          <w:tcPr>
            <w:tcW w:w="720" w:type="dxa"/>
          </w:tcPr>
          <w:p w:rsidR="00E77B5E" w:rsidRPr="001259E4" w:rsidRDefault="00E77B5E" w:rsidP="00AE68A8">
            <w:pPr>
              <w:pStyle w:val="Sinespaciado"/>
            </w:pPr>
          </w:p>
        </w:tc>
        <w:tc>
          <w:tcPr>
            <w:tcW w:w="2944" w:type="dxa"/>
            <w:gridSpan w:val="2"/>
            <w:vAlign w:val="center"/>
          </w:tcPr>
          <w:p w:rsidR="00E77B5E" w:rsidRPr="001259E4" w:rsidRDefault="00E77B5E" w:rsidP="00AE68A8">
            <w:pPr>
              <w:pStyle w:val="Sinespaciado"/>
            </w:pPr>
          </w:p>
        </w:tc>
        <w:tc>
          <w:tcPr>
            <w:tcW w:w="424" w:type="dxa"/>
            <w:vMerge/>
          </w:tcPr>
          <w:p w:rsidR="00E77B5E" w:rsidRPr="001259E4" w:rsidRDefault="00E77B5E" w:rsidP="00AE68A8"/>
        </w:tc>
        <w:tc>
          <w:tcPr>
            <w:tcW w:w="6611" w:type="dxa"/>
            <w:gridSpan w:val="2"/>
            <w:vMerge/>
          </w:tcPr>
          <w:p w:rsidR="00E77B5E" w:rsidRPr="001259E4" w:rsidRDefault="00E77B5E" w:rsidP="00AE68A8"/>
        </w:tc>
      </w:tr>
      <w:tr w:rsidR="00E77B5E" w:rsidRPr="001259E4" w:rsidTr="001A52B7">
        <w:trPr>
          <w:trHeight w:val="633"/>
        </w:trPr>
        <w:tc>
          <w:tcPr>
            <w:tcW w:w="720" w:type="dxa"/>
          </w:tcPr>
          <w:p w:rsidR="00E77B5E" w:rsidRPr="001259E4" w:rsidRDefault="00E77B5E" w:rsidP="00CC1E8B">
            <w:pPr>
              <w:pStyle w:val="Contacto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:rsidR="00E77B5E" w:rsidRPr="001259E4" w:rsidRDefault="00E77B5E" w:rsidP="00CC1E8B">
            <w:pPr>
              <w:pStyle w:val="Contacto"/>
            </w:pPr>
            <w:r w:rsidRPr="001259E4">
              <w:rPr>
                <w:noProof/>
                <w:lang w:val="es-PA" w:eastAsia="es-PA"/>
              </w:rPr>
              <mc:AlternateContent>
                <mc:Choice Requires="wpg">
                  <w:drawing>
                    <wp:inline distT="0" distB="0" distL="0" distR="0" wp14:anchorId="4EBFFB51" wp14:editId="36192389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A05F8C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6" o:title="Icono de correo electrónic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:rsidR="0086492E" w:rsidRPr="001259E4" w:rsidRDefault="0086492E" w:rsidP="0086492E">
            <w:pPr>
              <w:pStyle w:val="Informacin"/>
            </w:pPr>
            <w:r>
              <w:t>Aerg199210@gmail.com</w:t>
            </w:r>
          </w:p>
        </w:tc>
        <w:tc>
          <w:tcPr>
            <w:tcW w:w="424" w:type="dxa"/>
            <w:vMerge/>
          </w:tcPr>
          <w:p w:rsidR="00E77B5E" w:rsidRPr="001259E4" w:rsidRDefault="00E77B5E" w:rsidP="00AE68A8"/>
        </w:tc>
        <w:tc>
          <w:tcPr>
            <w:tcW w:w="6611" w:type="dxa"/>
            <w:gridSpan w:val="2"/>
            <w:vMerge/>
          </w:tcPr>
          <w:p w:rsidR="00E77B5E" w:rsidRPr="001259E4" w:rsidRDefault="00E77B5E" w:rsidP="00AE68A8"/>
        </w:tc>
      </w:tr>
      <w:tr w:rsidR="00E77B5E" w:rsidRPr="001259E4" w:rsidTr="001A52B7">
        <w:trPr>
          <w:trHeight w:val="174"/>
        </w:trPr>
        <w:tc>
          <w:tcPr>
            <w:tcW w:w="720" w:type="dxa"/>
          </w:tcPr>
          <w:p w:rsidR="00E77B5E" w:rsidRPr="001259E4" w:rsidRDefault="00E77B5E" w:rsidP="00AE68A8">
            <w:pPr>
              <w:pStyle w:val="Sinespaciado"/>
            </w:pPr>
          </w:p>
        </w:tc>
        <w:tc>
          <w:tcPr>
            <w:tcW w:w="2944" w:type="dxa"/>
            <w:gridSpan w:val="2"/>
            <w:vAlign w:val="center"/>
          </w:tcPr>
          <w:p w:rsidR="00E77B5E" w:rsidRPr="001259E4" w:rsidRDefault="00E77B5E" w:rsidP="00AE68A8">
            <w:pPr>
              <w:pStyle w:val="Sinespaciado"/>
            </w:pPr>
          </w:p>
        </w:tc>
        <w:tc>
          <w:tcPr>
            <w:tcW w:w="424" w:type="dxa"/>
            <w:vMerge/>
          </w:tcPr>
          <w:p w:rsidR="00E77B5E" w:rsidRPr="001259E4" w:rsidRDefault="00E77B5E" w:rsidP="00AE68A8"/>
        </w:tc>
        <w:tc>
          <w:tcPr>
            <w:tcW w:w="6611" w:type="dxa"/>
            <w:gridSpan w:val="2"/>
            <w:vMerge/>
          </w:tcPr>
          <w:p w:rsidR="00E77B5E" w:rsidRPr="001259E4" w:rsidRDefault="00E77B5E" w:rsidP="00AE68A8"/>
        </w:tc>
      </w:tr>
      <w:tr w:rsidR="00E77B5E" w:rsidRPr="001259E4" w:rsidTr="001A52B7">
        <w:trPr>
          <w:trHeight w:val="633"/>
        </w:trPr>
        <w:tc>
          <w:tcPr>
            <w:tcW w:w="720" w:type="dxa"/>
          </w:tcPr>
          <w:p w:rsidR="00E77B5E" w:rsidRPr="001259E4" w:rsidRDefault="00E77B5E" w:rsidP="00CC1E8B">
            <w:pPr>
              <w:pStyle w:val="Contacto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:rsidR="00E77B5E" w:rsidRPr="001259E4" w:rsidRDefault="00E77B5E" w:rsidP="00CC1E8B">
            <w:pPr>
              <w:pStyle w:val="Contacto"/>
            </w:pPr>
            <w:r w:rsidRPr="001259E4">
              <w:rPr>
                <w:noProof/>
                <w:lang w:val="es-PA" w:eastAsia="es-PA"/>
              </w:rPr>
              <mc:AlternateContent>
                <mc:Choice Requires="wpg">
                  <w:drawing>
                    <wp:inline distT="0" distB="0" distL="0" distR="0" wp14:anchorId="7D751D7A" wp14:editId="10F8C1F1">
                      <wp:extent cx="338455" cy="346075"/>
                      <wp:effectExtent l="0" t="0" r="4445" b="0"/>
                      <wp:docPr id="23" name="Grupo 23" descr="icono de sitio web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orma libre: Forma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agen 36" descr="icono de sitio we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3E50D2" id="Grupo 23" o:spid="_x0000_s1026" alt="icono de sitio web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6" o:spid="_x0000_s1028" type="#_x0000_t75" alt="icono de sitio web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8" o:title="icono de sitio web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id w:val="994223924"/>
            <w:placeholder>
              <w:docPart w:val="55B6D7DD1FC446C0858D007DF8A6799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3" w:type="dxa"/>
                <w:vAlign w:val="center"/>
              </w:tcPr>
              <w:p w:rsidR="00E77B5E" w:rsidRPr="001259E4" w:rsidRDefault="00E77B5E" w:rsidP="00AE68A8">
                <w:pPr>
                  <w:pStyle w:val="Informacin"/>
                </w:pPr>
                <w:r w:rsidRPr="001259E4">
                  <w:rPr>
                    <w:lang w:bidi="es-ES"/>
                  </w:rPr>
                  <w:t>[Su sitio web]</w:t>
                </w:r>
              </w:p>
            </w:tc>
          </w:sdtContent>
        </w:sdt>
        <w:tc>
          <w:tcPr>
            <w:tcW w:w="424" w:type="dxa"/>
            <w:vMerge/>
          </w:tcPr>
          <w:p w:rsidR="00E77B5E" w:rsidRPr="001259E4" w:rsidRDefault="00E77B5E" w:rsidP="00AE68A8"/>
        </w:tc>
        <w:tc>
          <w:tcPr>
            <w:tcW w:w="6611" w:type="dxa"/>
            <w:gridSpan w:val="2"/>
            <w:vMerge/>
          </w:tcPr>
          <w:p w:rsidR="00E77B5E" w:rsidRPr="001259E4" w:rsidRDefault="00E77B5E" w:rsidP="00AE68A8"/>
        </w:tc>
      </w:tr>
    </w:tbl>
    <w:p w:rsidR="007F5B63" w:rsidRDefault="00B64B03" w:rsidP="009B591F">
      <w:r>
        <w:rPr>
          <w:noProof/>
          <w:lang w:val="es-PA" w:eastAsia="es-PA"/>
        </w:rPr>
        <w:lastRenderedPageBreak/>
        <w:drawing>
          <wp:anchor distT="0" distB="0" distL="114300" distR="114300" simplePos="0" relativeHeight="251658240" behindDoc="0" locked="0" layoutInCell="1" allowOverlap="1" wp14:anchorId="205A1B95" wp14:editId="3BE0E9A3">
            <wp:simplePos x="0" y="0"/>
            <wp:positionH relativeFrom="column">
              <wp:posOffset>3003272</wp:posOffset>
            </wp:positionH>
            <wp:positionV relativeFrom="paragraph">
              <wp:posOffset>-943092</wp:posOffset>
            </wp:positionV>
            <wp:extent cx="2472055" cy="3296285"/>
            <wp:effectExtent l="6985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458edb6-9a73-471f-8a3f-39a370e3f8fd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72055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52B7" w:rsidRPr="001A52B7">
        <w:rPr>
          <w:lang w:val="es-PA"/>
        </w:rPr>
        <mc:AlternateContent>
          <mc:Choice Requires="wps">
            <w:drawing>
              <wp:inline distT="0" distB="0" distL="0" distR="0" wp14:anchorId="65B5E794" wp14:editId="0E8211C7">
                <wp:extent cx="307340" cy="307340"/>
                <wp:effectExtent l="0" t="0" r="0" b="0"/>
                <wp:docPr id="5" name="Rectángulo 5" descr="blob:https://web.whatsapp.com/a68ba4b9-296e-490c-ba5a-7f69f508b4e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D79213" id="Rectángulo 5" o:spid="_x0000_s1026" alt="blob:https://web.whatsapp.com/a68ba4b9-296e-490c-ba5a-7f69f508b4ef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:rsidR="00B64B03" w:rsidRDefault="00B64B03" w:rsidP="009B591F"/>
    <w:p w:rsidR="00B64B03" w:rsidRDefault="00B64B03" w:rsidP="009B591F">
      <w:r>
        <w:t xml:space="preserve">                                                                                </w:t>
      </w:r>
    </w:p>
    <w:p w:rsidR="00B64B03" w:rsidRDefault="00B64B03" w:rsidP="009B591F"/>
    <w:p w:rsidR="00B64B03" w:rsidRPr="001259E4" w:rsidRDefault="00B64B03" w:rsidP="00B64B03">
      <w:bookmarkStart w:id="0" w:name="_GoBack"/>
      <w:r>
        <w:rPr>
          <w:noProof/>
          <w:lang w:val="es-PA" w:eastAsia="es-PA"/>
        </w:rPr>
        <w:drawing>
          <wp:anchor distT="0" distB="0" distL="114300" distR="114300" simplePos="0" relativeHeight="251659264" behindDoc="0" locked="0" layoutInCell="1" allowOverlap="1" wp14:anchorId="421E7231" wp14:editId="250F98A5">
            <wp:simplePos x="0" y="0"/>
            <wp:positionH relativeFrom="column">
              <wp:posOffset>2989066</wp:posOffset>
            </wp:positionH>
            <wp:positionV relativeFrom="paragraph">
              <wp:posOffset>163161</wp:posOffset>
            </wp:positionV>
            <wp:extent cx="2302510" cy="3534207"/>
            <wp:effectExtent l="0" t="6033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68ba4b9-296e-490c-ba5a-7f69f508b4ef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05323" cy="353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64B03" w:rsidRDefault="00B64B03" w:rsidP="009B591F"/>
    <w:p w:rsidR="00B64B03" w:rsidRDefault="00B64B03" w:rsidP="009B591F"/>
    <w:p w:rsidR="00B64B03" w:rsidRDefault="00B64B03" w:rsidP="009B591F"/>
    <w:p w:rsidR="00B64B03" w:rsidRDefault="00B64B03" w:rsidP="009B591F"/>
    <w:p w:rsidR="00B64B03" w:rsidRDefault="00B64B03" w:rsidP="009B591F"/>
    <w:p w:rsidR="00B64B03" w:rsidRPr="001259E4" w:rsidRDefault="00B64B03" w:rsidP="009B591F"/>
    <w:sectPr w:rsidR="00B64B03" w:rsidRPr="001259E4" w:rsidSect="001259E4">
      <w:headerReference w:type="default" r:id="rId21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470F" w:rsidRDefault="0052470F" w:rsidP="00590471">
      <w:r>
        <w:separator/>
      </w:r>
    </w:p>
  </w:endnote>
  <w:endnote w:type="continuationSeparator" w:id="0">
    <w:p w:rsidR="0052470F" w:rsidRDefault="0052470F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470F" w:rsidRDefault="0052470F" w:rsidP="00590471">
      <w:r>
        <w:separator/>
      </w:r>
    </w:p>
  </w:footnote>
  <w:footnote w:type="continuationSeparator" w:id="0">
    <w:p w:rsidR="0052470F" w:rsidRDefault="0052470F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Pr="001259E4" w:rsidRDefault="00AE68A8" w:rsidP="00060042">
    <w:pPr>
      <w:pStyle w:val="Textoindependiente"/>
    </w:pPr>
    <w:r w:rsidRPr="001259E4">
      <w:rPr>
        <w:noProof/>
        <w:lang w:val="es-PA" w:eastAsia="es-PA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9916BD2" wp14:editId="0ECC2F31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upo 2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21B813C" id="Grupo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">
              <v:group id="Grupo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1259E4">
      <w:rPr>
        <w:noProof/>
        <w:lang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C52A5B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BFADB1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FD68EF2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0BC44D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A47260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0ECBEEA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7D0FC06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92E7010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9280FA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11A980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FA2C7B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41F64BF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9D16C2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1"/>
  </w:num>
  <w:num w:numId="3">
    <w:abstractNumId w:val="13"/>
  </w:num>
  <w:num w:numId="4">
    <w:abstractNumId w:val="1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92E"/>
    <w:rsid w:val="00055B72"/>
    <w:rsid w:val="00060042"/>
    <w:rsid w:val="0008685D"/>
    <w:rsid w:val="00112FD7"/>
    <w:rsid w:val="001253DD"/>
    <w:rsid w:val="001259E4"/>
    <w:rsid w:val="00150ABD"/>
    <w:rsid w:val="001A52B7"/>
    <w:rsid w:val="00222466"/>
    <w:rsid w:val="00236632"/>
    <w:rsid w:val="0029260E"/>
    <w:rsid w:val="002B4549"/>
    <w:rsid w:val="00310F17"/>
    <w:rsid w:val="003326CB"/>
    <w:rsid w:val="00376291"/>
    <w:rsid w:val="003763B9"/>
    <w:rsid w:val="00380FD1"/>
    <w:rsid w:val="00383D02"/>
    <w:rsid w:val="00384CE1"/>
    <w:rsid w:val="004D7B1F"/>
    <w:rsid w:val="004E158A"/>
    <w:rsid w:val="0052470F"/>
    <w:rsid w:val="005471D7"/>
    <w:rsid w:val="00547933"/>
    <w:rsid w:val="00565C77"/>
    <w:rsid w:val="0056708E"/>
    <w:rsid w:val="005801E5"/>
    <w:rsid w:val="00590471"/>
    <w:rsid w:val="005D01FA"/>
    <w:rsid w:val="005D45DC"/>
    <w:rsid w:val="006716D8"/>
    <w:rsid w:val="006920F0"/>
    <w:rsid w:val="006A662D"/>
    <w:rsid w:val="006C020C"/>
    <w:rsid w:val="006D79A8"/>
    <w:rsid w:val="007575B6"/>
    <w:rsid w:val="007F5B63"/>
    <w:rsid w:val="00803A0A"/>
    <w:rsid w:val="00846CB9"/>
    <w:rsid w:val="0086492E"/>
    <w:rsid w:val="008A1E6E"/>
    <w:rsid w:val="008B108C"/>
    <w:rsid w:val="008C2CFC"/>
    <w:rsid w:val="009475DC"/>
    <w:rsid w:val="00967B93"/>
    <w:rsid w:val="00976A14"/>
    <w:rsid w:val="009B591F"/>
    <w:rsid w:val="00A31B16"/>
    <w:rsid w:val="00AE68A8"/>
    <w:rsid w:val="00B6466C"/>
    <w:rsid w:val="00B64B03"/>
    <w:rsid w:val="00B76CDA"/>
    <w:rsid w:val="00C14078"/>
    <w:rsid w:val="00C83A18"/>
    <w:rsid w:val="00CC1E8B"/>
    <w:rsid w:val="00CD2321"/>
    <w:rsid w:val="00CE1E3D"/>
    <w:rsid w:val="00D053FA"/>
    <w:rsid w:val="00D26515"/>
    <w:rsid w:val="00E26AED"/>
    <w:rsid w:val="00E73AB8"/>
    <w:rsid w:val="00E77B5E"/>
    <w:rsid w:val="00E90A60"/>
    <w:rsid w:val="00ED47F7"/>
    <w:rsid w:val="00EE7E09"/>
    <w:rsid w:val="00F0223C"/>
    <w:rsid w:val="00F158F2"/>
    <w:rsid w:val="00F3235D"/>
    <w:rsid w:val="00F509FC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3F843C8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76A14"/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976A14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rsid w:val="00976A14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76A14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76A14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76A14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76A14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76A14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76A14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76A14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976A14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976A14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976A14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976A14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976A14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76A14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76A14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76A14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976A14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976A14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uiPriority w:val="1"/>
    <w:semiHidden/>
    <w:qFormat/>
    <w:rsid w:val="00976A14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976A14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976A14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976A14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976A14"/>
    <w:rPr>
      <w:rFonts w:ascii="Calibri" w:hAnsi="Calibri" w:cs="Calibri"/>
    </w:rPr>
  </w:style>
  <w:style w:type="paragraph" w:styleId="Sinespaciado">
    <w:name w:val="No Spacing"/>
    <w:basedOn w:val="Normal"/>
    <w:uiPriority w:val="1"/>
    <w:rsid w:val="00976A14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Contacto">
    <w:name w:val="Contacto"/>
    <w:basedOn w:val="Normal"/>
    <w:link w:val="Carcterdecontacto"/>
    <w:uiPriority w:val="1"/>
    <w:qFormat/>
    <w:rsid w:val="00976A14"/>
    <w:pPr>
      <w:spacing w:after="0"/>
    </w:pPr>
  </w:style>
  <w:style w:type="paragraph" w:styleId="Cierre">
    <w:name w:val="Closing"/>
    <w:basedOn w:val="Normal"/>
    <w:link w:val="CierreCar"/>
    <w:uiPriority w:val="99"/>
    <w:qFormat/>
    <w:rsid w:val="00976A14"/>
    <w:pPr>
      <w:spacing w:before="480" w:after="0"/>
    </w:pPr>
  </w:style>
  <w:style w:type="character" w:customStyle="1" w:styleId="Carcterdecontacto">
    <w:name w:val="Carácter de contacto"/>
    <w:basedOn w:val="Fuentedeprrafopredeter"/>
    <w:link w:val="Contacto"/>
    <w:uiPriority w:val="1"/>
    <w:rsid w:val="00976A14"/>
    <w:rPr>
      <w:rFonts w:ascii="Calibri" w:hAnsi="Calibri" w:cs="Calibri"/>
    </w:rPr>
  </w:style>
  <w:style w:type="character" w:customStyle="1" w:styleId="CierreCar">
    <w:name w:val="Cierre Car"/>
    <w:basedOn w:val="Fuentedeprrafopredeter"/>
    <w:link w:val="Cierre"/>
    <w:uiPriority w:val="99"/>
    <w:rsid w:val="00976A14"/>
    <w:rPr>
      <w:rFonts w:ascii="Calibri" w:hAnsi="Calibri" w:cs="Calibri"/>
    </w:rPr>
  </w:style>
  <w:style w:type="character" w:customStyle="1" w:styleId="Mention">
    <w:name w:val="Mention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976A14"/>
    <w:pPr>
      <w:numPr>
        <w:numId w:val="3"/>
      </w:numPr>
    </w:pPr>
  </w:style>
  <w:style w:type="numbering" w:styleId="1ai">
    <w:name w:val="Outline List 1"/>
    <w:basedOn w:val="Sinlista"/>
    <w:uiPriority w:val="99"/>
    <w:semiHidden/>
    <w:unhideWhenUsed/>
    <w:rsid w:val="00976A14"/>
    <w:pPr>
      <w:numPr>
        <w:numId w:val="4"/>
      </w:numPr>
    </w:pPr>
  </w:style>
  <w:style w:type="character" w:styleId="CdigoHTML">
    <w:name w:val="HTML Code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976A14"/>
    <w:pPr>
      <w:spacing w:after="0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976A14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976A14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76A14"/>
    <w:pPr>
      <w:spacing w:after="0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976A14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976A1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976A14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976A14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976A14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976A14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976A14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976A14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976A14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976A14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976A14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976A14"/>
  </w:style>
  <w:style w:type="character" w:styleId="Ttulodellibro">
    <w:name w:val="Book Title"/>
    <w:basedOn w:val="Fuentedeprrafopredeter"/>
    <w:uiPriority w:val="33"/>
    <w:semiHidden/>
    <w:rsid w:val="00976A14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976A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976A14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976A1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976A14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976A14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976A14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976A14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976A14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976A1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976A14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976A14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976A14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976A14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976A14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976A14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976A14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976A14"/>
    <w:pPr>
      <w:numPr>
        <w:numId w:val="7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976A14"/>
    <w:pPr>
      <w:numPr>
        <w:numId w:val="8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976A14"/>
    <w:pPr>
      <w:numPr>
        <w:numId w:val="9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976A14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976A14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976A14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976A14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976A14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976A14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976A14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976A1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976A14"/>
    <w:pPr>
      <w:spacing w:after="0"/>
    </w:pPr>
  </w:style>
  <w:style w:type="paragraph" w:styleId="Textomacro">
    <w:name w:val="macro"/>
    <w:link w:val="TextomacroCar"/>
    <w:uiPriority w:val="99"/>
    <w:semiHidden/>
    <w:unhideWhenUsed/>
    <w:rsid w:val="00976A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976A14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976A14"/>
    <w:pPr>
      <w:spacing w:after="0"/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976A14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976A1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976A14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976A1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976A1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976A1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76A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76A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76A14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976A14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976A14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976A14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76A14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76A14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76A14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76A14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976A14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976A1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976A14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976A14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976A14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976A14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976A14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976A14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976A14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976A14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76A14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976A1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76A14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976A1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76A14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76A14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976A14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976A14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976A14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976A14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976A14"/>
    <w:pPr>
      <w:spacing w:after="22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976A14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976A14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976A14"/>
    <w:pPr>
      <w:spacing w:after="0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976A14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976A1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976A14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976A14"/>
    <w:pPr>
      <w:spacing w:after="0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976A14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976A14"/>
  </w:style>
  <w:style w:type="character" w:customStyle="1" w:styleId="SaludoCar">
    <w:name w:val="Saludo Car"/>
    <w:basedOn w:val="Fuentedeprrafopredeter"/>
    <w:link w:val="Saludo"/>
    <w:uiPriority w:val="99"/>
    <w:semiHidden/>
    <w:rsid w:val="00976A14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976A1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976A1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976A1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976A14"/>
    <w:pPr>
      <w:spacing w:after="0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976A14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976A1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976A1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976A1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976A1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976A14"/>
    <w:pPr>
      <w:spacing w:after="0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976A14"/>
    <w:pPr>
      <w:spacing w:after="0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976A14"/>
    <w:pPr>
      <w:spacing w:after="0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976A14"/>
    <w:pPr>
      <w:spacing w:after="0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976A14"/>
    <w:pPr>
      <w:spacing w:after="0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976A14"/>
    <w:pPr>
      <w:spacing w:after="0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976A14"/>
    <w:pPr>
      <w:spacing w:after="0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976A14"/>
    <w:pPr>
      <w:spacing w:after="0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976A14"/>
    <w:pPr>
      <w:spacing w:after="0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976A14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976A14"/>
    <w:pPr>
      <w:spacing w:after="0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976A14"/>
    <w:rPr>
      <w:rFonts w:ascii="Consolas" w:hAnsi="Consolas" w:cs="Calibri"/>
      <w:sz w:val="21"/>
      <w:szCs w:val="21"/>
    </w:rPr>
  </w:style>
  <w:style w:type="table" w:styleId="Tablaconcuadrcula1">
    <w:name w:val="Table Grid 1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976A1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976A1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976A1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976A1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976A14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decuadrcula1clara">
    <w:name w:val="Grid Table 1 Light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976A1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976A1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976A1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76A14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976A1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976A1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976A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976A14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unhideWhenUsed/>
    <w:rsid w:val="00976A14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976A1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AppData\Roaming\Microsoft\Plantillas\Carta%20de%20presentaci&#243;n%20con%20esferas%20azul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5B6D7DD1FC446C0858D007DF8A679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297D7C-8FEC-4165-B01A-5A38482C865D}"/>
      </w:docPartPr>
      <w:docPartBody>
        <w:p w:rsidR="00000000" w:rsidRDefault="009849C3">
          <w:pPr>
            <w:pStyle w:val="55B6D7DD1FC446C0858D007DF8A67999"/>
          </w:pPr>
          <w:r w:rsidRPr="001259E4">
            <w:rPr>
              <w:lang w:bidi="es-ES"/>
            </w:rPr>
            <w:t>[Su sitio web]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9C3"/>
    <w:rsid w:val="00984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PA" w:eastAsia="es-P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CCE0132BA564651AD583760CC94B2A8">
    <w:name w:val="CCCE0132BA564651AD583760CC94B2A8"/>
  </w:style>
  <w:style w:type="paragraph" w:customStyle="1" w:styleId="5F4D1EC150214D4EABACBAFB6F54A483">
    <w:name w:val="5F4D1EC150214D4EABACBAFB6F54A483"/>
  </w:style>
  <w:style w:type="paragraph" w:customStyle="1" w:styleId="FD3B5F78F8C440F28B06E427C4B1E70D">
    <w:name w:val="FD3B5F78F8C440F28B06E427C4B1E70D"/>
  </w:style>
  <w:style w:type="paragraph" w:customStyle="1" w:styleId="7F4DACD4DD53443CB38DF729EA8774F2">
    <w:name w:val="7F4DACD4DD53443CB38DF729EA8774F2"/>
  </w:style>
  <w:style w:type="paragraph" w:customStyle="1" w:styleId="978119B774FC4C2D8E5C206EDD145ED4">
    <w:name w:val="978119B774FC4C2D8E5C206EDD145ED4"/>
  </w:style>
  <w:style w:type="paragraph" w:customStyle="1" w:styleId="7CC9D18280EE44F9949CB5B3DD620634">
    <w:name w:val="7CC9D18280EE44F9949CB5B3DD620634"/>
  </w:style>
  <w:style w:type="paragraph" w:customStyle="1" w:styleId="50C16B023A21472780A67F6B43623891">
    <w:name w:val="50C16B023A21472780A67F6B43623891"/>
  </w:style>
  <w:style w:type="paragraph" w:customStyle="1" w:styleId="285CDB6A723F4B9BAA14D2D70005388D">
    <w:name w:val="285CDB6A723F4B9BAA14D2D70005388D"/>
  </w:style>
  <w:style w:type="paragraph" w:customStyle="1" w:styleId="805F15E093674EEBBC4C79F5A293970E">
    <w:name w:val="805F15E093674EEBBC4C79F5A293970E"/>
  </w:style>
  <w:style w:type="paragraph" w:customStyle="1" w:styleId="5323BC4A1CBD493DAD74E14BCADC5365">
    <w:name w:val="5323BC4A1CBD493DAD74E14BCADC5365"/>
  </w:style>
  <w:style w:type="paragraph" w:customStyle="1" w:styleId="D6FD42BDD052459091D9EE8F3954994C">
    <w:name w:val="D6FD42BDD052459091D9EE8F3954994C"/>
  </w:style>
  <w:style w:type="paragraph" w:customStyle="1" w:styleId="13EE67C633004796B6DB1EAB0CE370D8">
    <w:name w:val="13EE67C633004796B6DB1EAB0CE370D8"/>
  </w:style>
  <w:style w:type="paragraph" w:customStyle="1" w:styleId="F4C912B1CD5C419CB1CA884AAFC6D58D">
    <w:name w:val="F4C912B1CD5C419CB1CA884AAFC6D58D"/>
  </w:style>
  <w:style w:type="paragraph" w:customStyle="1" w:styleId="3DFB71AE7B304E5CA0990314B64D2EEC">
    <w:name w:val="3DFB71AE7B304E5CA0990314B64D2EEC"/>
  </w:style>
  <w:style w:type="paragraph" w:customStyle="1" w:styleId="6C153D5A991C42F1ABEDEE98F3D8ADD3">
    <w:name w:val="6C153D5A991C42F1ABEDEE98F3D8ADD3"/>
  </w:style>
  <w:style w:type="paragraph" w:customStyle="1" w:styleId="45B700C41E494C7DA316FF46D61BC728">
    <w:name w:val="45B700C41E494C7DA316FF46D61BC728"/>
  </w:style>
  <w:style w:type="paragraph" w:customStyle="1" w:styleId="55B6D7DD1FC446C0858D007DF8A67999">
    <w:name w:val="55B6D7DD1FC446C0858D007DF8A679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4EEA9427-6065-4DFC-9348-37DE00C6C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de presentación con esferas azules</Template>
  <TotalTime>0</TotalTime>
  <Pages>1</Pages>
  <Words>150</Words>
  <Characters>825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2025-03-08T00:59:00Z</dcterms:created>
  <dcterms:modified xsi:type="dcterms:W3CDTF">2025-03-08T01:34:00Z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