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-126"/>
        <w:tblW w:w="513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de host principal"/>
      </w:tblPr>
      <w:tblGrid>
        <w:gridCol w:w="4049"/>
        <w:gridCol w:w="6700"/>
      </w:tblGrid>
      <w:tr w:rsidR="008438CE" w:rsidRPr="00306E9E" w14:paraId="25D13BAB" w14:textId="77777777" w:rsidTr="008438CE">
        <w:tc>
          <w:tcPr>
            <w:tcW w:w="4049" w:type="dxa"/>
            <w:tcMar>
              <w:top w:w="504" w:type="dxa"/>
              <w:right w:w="720" w:type="dxa"/>
            </w:tcMar>
          </w:tcPr>
          <w:p w14:paraId="34F4FA02" w14:textId="77777777" w:rsidR="008438CE" w:rsidRPr="00306E9E" w:rsidRDefault="008438CE" w:rsidP="008438CE">
            <w:pPr>
              <w:pStyle w:val="Iniciales"/>
              <w:ind w:left="0"/>
              <w:jc w:val="left"/>
              <w:rPr>
                <w:rFonts w:ascii="Arial" w:hAnsi="Arial" w:cs="Arial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6EAD2A1" wp14:editId="7D9D56ED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0</wp:posOffset>
                  </wp:positionV>
                  <wp:extent cx="1418590" cy="1470200"/>
                  <wp:effectExtent l="0" t="0" r="0" b="8255"/>
                  <wp:wrapSquare wrapText="bothSides"/>
                  <wp:docPr id="1841042358" name="Imagen 9" descr="Un niño con uniforme y sombre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042358" name="Imagen 9" descr="Un niño con uniforme y sombrero&#10;&#10;Descripción generada automáticamente con confianza media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4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27F652" w14:textId="77777777" w:rsidR="008438CE" w:rsidRPr="00306E9E" w:rsidRDefault="008438CE" w:rsidP="008438CE">
            <w:pPr>
              <w:pStyle w:val="Ttulo3"/>
              <w:tabs>
                <w:tab w:val="right" w:pos="3064"/>
              </w:tabs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alias w:val="Objetivo:"/>
                <w:tag w:val="Objetivo:"/>
                <w:id w:val="319159961"/>
                <w:placeholder>
                  <w:docPart w:val="6D56584708BC4209A728B743EE05AB8B"/>
                </w:placeholder>
                <w:temporary/>
                <w:showingPlcHdr/>
                <w15:appearance w15:val="hidden"/>
              </w:sdtPr>
              <w:sdtContent>
                <w:r w:rsidRPr="00306E9E">
                  <w:rPr>
                    <w:rFonts w:ascii="Arial" w:hAnsi="Arial" w:cs="Arial"/>
                    <w:b/>
                    <w:bCs/>
                    <w:sz w:val="22"/>
                    <w:szCs w:val="22"/>
                    <w:lang w:bidi="es-ES"/>
                  </w:rPr>
                  <w:t>Objetivo</w:t>
                </w:r>
              </w:sdtContent>
            </w:sdt>
            <w:r w:rsidRPr="00306E9E">
              <w:rPr>
                <w:rFonts w:ascii="Arial" w:hAnsi="Arial" w:cs="Arial"/>
                <w:sz w:val="22"/>
                <w:szCs w:val="22"/>
              </w:rPr>
              <w:tab/>
            </w:r>
          </w:p>
          <w:p w14:paraId="5921683A" w14:textId="77777777" w:rsidR="008438CE" w:rsidRPr="00306E9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Espero Poder Brindar todo el conocimiento adquirido y mi experiencia y Habilidades dentro del Área que sea asignado, para un mejor funcionamiento.</w:t>
            </w:r>
          </w:p>
          <w:p w14:paraId="71A85B00" w14:textId="77777777" w:rsidR="008438CE" w:rsidRPr="00306E9E" w:rsidRDefault="008438CE" w:rsidP="008438CE">
            <w:pPr>
              <w:pStyle w:val="Ttulo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6E9E">
              <w:rPr>
                <w:rFonts w:ascii="Arial" w:hAnsi="Arial" w:cs="Arial"/>
                <w:b/>
                <w:bCs/>
                <w:sz w:val="22"/>
                <w:szCs w:val="22"/>
              </w:rPr>
              <w:t>Datos Personales</w:t>
            </w:r>
          </w:p>
          <w:p w14:paraId="62B7F859" w14:textId="77777777" w:rsidR="008438CE" w:rsidRPr="00306E9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Cedula: 1-750-1451</w:t>
            </w:r>
          </w:p>
          <w:p w14:paraId="46BF5728" w14:textId="77777777" w:rsidR="008438CE" w:rsidRPr="00306E9E" w:rsidRDefault="008438CE" w:rsidP="008438CE">
            <w:pPr>
              <w:rPr>
                <w:rFonts w:ascii="Arial" w:hAnsi="Arial" w:cs="Arial"/>
              </w:rPr>
            </w:pPr>
          </w:p>
          <w:p w14:paraId="357F77CB" w14:textId="77777777" w:rsidR="008438CE" w:rsidRPr="00306E9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Edad: 23 Años</w:t>
            </w:r>
          </w:p>
          <w:p w14:paraId="76236D8D" w14:textId="77777777" w:rsidR="008438CE" w:rsidRPr="00306E9E" w:rsidRDefault="008438CE" w:rsidP="008438CE">
            <w:pPr>
              <w:rPr>
                <w:rFonts w:ascii="Arial" w:hAnsi="Arial" w:cs="Arial"/>
              </w:rPr>
            </w:pPr>
          </w:p>
          <w:p w14:paraId="482EAD03" w14:textId="77777777" w:rsidR="008438CE" w:rsidRPr="00306E9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Dirección: Guabito, Changuinola, Bocas del Toro</w:t>
            </w:r>
          </w:p>
          <w:p w14:paraId="41B0306B" w14:textId="77777777" w:rsidR="008438CE" w:rsidRPr="00306E9E" w:rsidRDefault="008438CE" w:rsidP="008438CE">
            <w:pPr>
              <w:rPr>
                <w:rFonts w:ascii="Arial" w:hAnsi="Arial" w:cs="Arial"/>
              </w:rPr>
            </w:pPr>
          </w:p>
          <w:p w14:paraId="1F3E5B08" w14:textId="77777777" w:rsidR="008438CE" w:rsidRPr="00306E9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Fecha de Nacimiento: 28/08/2001</w:t>
            </w:r>
          </w:p>
          <w:p w14:paraId="3636F36F" w14:textId="77777777" w:rsidR="008438CE" w:rsidRPr="00306E9E" w:rsidRDefault="008438CE" w:rsidP="008438CE">
            <w:pPr>
              <w:rPr>
                <w:rFonts w:ascii="Arial" w:hAnsi="Arial" w:cs="Arial"/>
              </w:rPr>
            </w:pPr>
          </w:p>
          <w:p w14:paraId="7525C5A2" w14:textId="77777777" w:rsidR="008438CE" w:rsidRPr="00306E9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Estado Civil: Soltero</w:t>
            </w:r>
          </w:p>
          <w:p w14:paraId="451BCFA9" w14:textId="77777777" w:rsidR="008438CE" w:rsidRPr="00306E9E" w:rsidRDefault="008438CE" w:rsidP="008438CE">
            <w:pPr>
              <w:rPr>
                <w:rFonts w:ascii="Arial" w:hAnsi="Arial" w:cs="Arial"/>
              </w:rPr>
            </w:pPr>
          </w:p>
          <w:p w14:paraId="56FA7151" w14:textId="77777777" w:rsidR="008438CE" w:rsidRPr="00306E9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 xml:space="preserve">Correo Electrónico: </w:t>
            </w:r>
            <w:hyperlink r:id="rId12" w:history="1">
              <w:r w:rsidRPr="00306E9E">
                <w:rPr>
                  <w:rStyle w:val="Hipervnculo"/>
                  <w:rFonts w:ascii="Arial" w:hAnsi="Arial" w:cs="Arial"/>
                </w:rPr>
                <w:t>josephmarquinez754@gmail.com</w:t>
              </w:r>
            </w:hyperlink>
          </w:p>
          <w:p w14:paraId="60DA11FB" w14:textId="77777777" w:rsidR="008438CE" w:rsidRPr="00306E9E" w:rsidRDefault="008438CE" w:rsidP="008438CE">
            <w:pPr>
              <w:rPr>
                <w:rFonts w:ascii="Arial" w:hAnsi="Arial" w:cs="Arial"/>
              </w:rPr>
            </w:pPr>
          </w:p>
          <w:p w14:paraId="28F0B70E" w14:textId="77777777" w:rsidR="008438CE" w:rsidRPr="00306E9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Licencia: Tipo D</w:t>
            </w:r>
          </w:p>
          <w:p w14:paraId="35AB6B01" w14:textId="77777777" w:rsidR="008438CE" w:rsidRPr="00306E9E" w:rsidRDefault="008438CE" w:rsidP="008438CE">
            <w:pPr>
              <w:rPr>
                <w:rFonts w:ascii="Arial" w:hAnsi="Arial" w:cs="Arial"/>
              </w:rPr>
            </w:pPr>
          </w:p>
          <w:p w14:paraId="0C34D3D1" w14:textId="77777777" w:rsidR="008438CE" w:rsidRPr="00306E9E" w:rsidRDefault="008438CE" w:rsidP="008438CE">
            <w:pPr>
              <w:pStyle w:val="Ttulo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6E9E">
              <w:rPr>
                <w:rFonts w:ascii="Arial" w:hAnsi="Arial" w:cs="Arial"/>
                <w:b/>
                <w:bCs/>
                <w:sz w:val="22"/>
                <w:szCs w:val="22"/>
              </w:rPr>
              <w:t>Referencias</w:t>
            </w:r>
          </w:p>
          <w:p w14:paraId="61AEB338" w14:textId="77777777" w:rsidR="008438C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 xml:space="preserve">Magister. Gustavo Fernández </w:t>
            </w:r>
          </w:p>
          <w:p w14:paraId="061E5153" w14:textId="77777777" w:rsidR="008438CE" w:rsidRDefault="008438CE" w:rsidP="008438CE">
            <w:pPr>
              <w:rPr>
                <w:rFonts w:ascii="Arial" w:hAnsi="Arial" w:cs="Arial"/>
              </w:rPr>
            </w:pPr>
          </w:p>
          <w:p w14:paraId="542298CB" w14:textId="77777777" w:rsidR="008438CE" w:rsidRPr="00306E9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Lic. Máximo Sánchez</w:t>
            </w:r>
          </w:p>
          <w:p w14:paraId="4E4C9410" w14:textId="77777777" w:rsidR="008438CE" w:rsidRDefault="008438CE" w:rsidP="008438CE">
            <w:pPr>
              <w:rPr>
                <w:rFonts w:ascii="Arial" w:hAnsi="Arial" w:cs="Arial"/>
              </w:rPr>
            </w:pPr>
          </w:p>
          <w:p w14:paraId="6AD90E5D" w14:textId="77777777" w:rsidR="008438CE" w:rsidRPr="00306E9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Arq. Romel James</w:t>
            </w:r>
          </w:p>
        </w:tc>
        <w:tc>
          <w:tcPr>
            <w:tcW w:w="6700" w:type="dxa"/>
            <w:tcMar>
              <w:top w:w="504" w:type="dxa"/>
              <w:left w:w="0" w:type="dxa"/>
            </w:tcMar>
          </w:tcPr>
          <w:tbl>
            <w:tblPr>
              <w:tblStyle w:val="Tablaconcuadrcula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 w:firstRow="1" w:lastRow="0" w:firstColumn="1" w:lastColumn="0" w:noHBand="0" w:noVBand="1"/>
              <w:tblDescription w:val="Diseño de tabla de título"/>
            </w:tblPr>
            <w:tblGrid>
              <w:gridCol w:w="6700"/>
            </w:tblGrid>
            <w:tr w:rsidR="008438CE" w:rsidRPr="008438CE" w14:paraId="3E7732B2" w14:textId="77777777" w:rsidTr="001A2827">
              <w:trPr>
                <w:trHeight w:hRule="exact" w:val="1193"/>
              </w:trPr>
              <w:tc>
                <w:tcPr>
                  <w:tcW w:w="6055" w:type="dxa"/>
                  <w:vAlign w:val="center"/>
                </w:tcPr>
                <w:p w14:paraId="2408FCD9" w14:textId="77777777" w:rsidR="008438CE" w:rsidRPr="008438CE" w:rsidRDefault="008438CE" w:rsidP="008438CE">
                  <w:pPr>
                    <w:pStyle w:val="Ttulo1"/>
                    <w:framePr w:hSpace="141" w:wrap="around" w:vAnchor="text" w:hAnchor="margin" w:y="-126"/>
                  </w:pPr>
                  <w:sdt>
                    <w:sdtPr>
                      <w:alias w:val="Escriba su nombre:"/>
                      <w:tag w:val="Escriba su nombre:"/>
                      <w:id w:val="-296147368"/>
                      <w:placeholder>
                        <w:docPart w:val="CCE8CB325BD74E47A56CDD48BBE32100"/>
                      </w:placeholder>
                      <w15:appearance w15:val="hidden"/>
                    </w:sdtPr>
                    <w:sdtContent>
                      <w:r w:rsidRPr="008438CE">
                        <w:t>jOSEPH Agustin</w:t>
                      </w:r>
                    </w:sdtContent>
                  </w:sdt>
                  <w:r w:rsidRPr="008438CE">
                    <w:t xml:space="preserve"> </w:t>
                  </w:r>
                </w:p>
                <w:p w14:paraId="07D8DC70" w14:textId="77777777" w:rsidR="008438CE" w:rsidRPr="008438CE" w:rsidRDefault="008438CE" w:rsidP="008438CE">
                  <w:pPr>
                    <w:pStyle w:val="Ttulo1"/>
                    <w:framePr w:hSpace="141" w:wrap="around" w:vAnchor="text" w:hAnchor="margin" w:y="-126"/>
                  </w:pPr>
                  <w:r w:rsidRPr="008438CE">
                    <w:t>MARQUINEZ Rodriguez</w:t>
                  </w:r>
                </w:p>
                <w:p w14:paraId="258D72BB" w14:textId="77777777" w:rsidR="008438CE" w:rsidRPr="008438CE" w:rsidRDefault="008438CE" w:rsidP="008438CE">
                  <w:pPr>
                    <w:pStyle w:val="Ttulo1"/>
                    <w:framePr w:hSpace="141" w:wrap="around" w:vAnchor="text" w:hAnchor="margin" w:y="-126"/>
                  </w:pPr>
                  <w:sdt>
                    <w:sdtPr>
                      <w:alias w:val="Escriba la profesión o el sector:"/>
                      <w:tag w:val="Escriba la profesión o el sector:"/>
                      <w:id w:val="-223601802"/>
                      <w:placeholder>
                        <w:docPart w:val="EC3359918EFC4BC28093F7F8F129FE15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 w:multiLine="1"/>
                    </w:sdtPr>
                    <w:sdtContent>
                      <w:r w:rsidRPr="008438CE">
                        <w:br/>
                      </w:r>
                    </w:sdtContent>
                  </w:sdt>
                  <w:r w:rsidRPr="008438CE">
                    <w:t xml:space="preserve"> </w:t>
                  </w:r>
                </w:p>
              </w:tc>
            </w:tr>
          </w:tbl>
          <w:p w14:paraId="7DE0AA6E" w14:textId="77777777" w:rsidR="008438CE" w:rsidRPr="00306E9E" w:rsidRDefault="008438CE" w:rsidP="008438CE">
            <w:pPr>
              <w:pStyle w:val="Ttulo3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alias w:val="Experiencia:"/>
                <w:tag w:val="Experiencia:"/>
                <w:id w:val="1217937480"/>
                <w:placeholder>
                  <w:docPart w:val="0BAC0297B8F54CA4BCDC2B3785F42861"/>
                </w:placeholder>
                <w:temporary/>
                <w:showingPlcHdr/>
                <w15:appearance w15:val="hidden"/>
              </w:sdtPr>
              <w:sdtContent>
                <w:r w:rsidRPr="00306E9E">
                  <w:rPr>
                    <w:rFonts w:ascii="Arial" w:hAnsi="Arial" w:cs="Arial"/>
                    <w:b/>
                    <w:bCs/>
                    <w:sz w:val="22"/>
                    <w:szCs w:val="22"/>
                    <w:lang w:bidi="es-ES"/>
                  </w:rPr>
                  <w:t>Experiencia</w:t>
                </w:r>
              </w:sdtContent>
            </w:sdt>
          </w:p>
          <w:p w14:paraId="2EF74103" w14:textId="77777777" w:rsidR="008438CE" w:rsidRPr="00306E9E" w:rsidRDefault="008438CE" w:rsidP="008438CE">
            <w:pPr>
              <w:pStyle w:val="Ttulo4"/>
              <w:numPr>
                <w:ilvl w:val="0"/>
                <w:numId w:val="11"/>
              </w:numPr>
              <w:rPr>
                <w:rFonts w:ascii="Arial" w:hAnsi="Arial" w:cs="Arial"/>
                <w:b/>
                <w:bCs/>
              </w:rPr>
            </w:pPr>
            <w:r w:rsidRPr="00306E9E">
              <w:rPr>
                <w:rFonts w:ascii="Arial" w:hAnsi="Arial" w:cs="Arial"/>
                <w:b/>
                <w:bCs/>
              </w:rPr>
              <w:t>pRACTICA pROFESIONAL EN ANATI</w:t>
            </w:r>
          </w:p>
          <w:p w14:paraId="5E85DE17" w14:textId="77777777" w:rsidR="008438CE" w:rsidRPr="00306E9E" w:rsidRDefault="008438CE" w:rsidP="008438CE">
            <w:pPr>
              <w:pStyle w:val="Ttulo4"/>
              <w:ind w:left="720"/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 xml:space="preserve"> (23/01/2023) (10/03/2023)</w:t>
            </w:r>
          </w:p>
          <w:p w14:paraId="50A5F591" w14:textId="77777777" w:rsidR="008438CE" w:rsidRPr="00306E9E" w:rsidRDefault="008438CE" w:rsidP="008438CE">
            <w:pPr>
              <w:pStyle w:val="Ttulo4"/>
              <w:numPr>
                <w:ilvl w:val="0"/>
                <w:numId w:val="11"/>
              </w:numPr>
              <w:rPr>
                <w:rFonts w:ascii="Arial" w:hAnsi="Arial" w:cs="Arial"/>
                <w:b/>
                <w:bCs/>
              </w:rPr>
            </w:pPr>
            <w:r w:rsidRPr="00306E9E">
              <w:rPr>
                <w:rFonts w:ascii="Arial" w:hAnsi="Arial" w:cs="Arial"/>
                <w:b/>
                <w:bCs/>
              </w:rPr>
              <w:t>bRINDE MIS servicios con trabajos Profesionales en areas independientes.</w:t>
            </w:r>
          </w:p>
          <w:p w14:paraId="09CA9405" w14:textId="77777777" w:rsidR="008438CE" w:rsidRPr="00306E9E" w:rsidRDefault="008438CE" w:rsidP="008438CE">
            <w:pPr>
              <w:pStyle w:val="Ttulo3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alias w:val="Educación:"/>
                <w:tag w:val="Educación:"/>
                <w:id w:val="1349516922"/>
                <w:placeholder>
                  <w:docPart w:val="BB238ABE7175419CB0B887C82990392E"/>
                </w:placeholder>
                <w:temporary/>
                <w:showingPlcHdr/>
                <w15:appearance w15:val="hidden"/>
              </w:sdtPr>
              <w:sdtContent>
                <w:r w:rsidRPr="00306E9E">
                  <w:rPr>
                    <w:rFonts w:ascii="Arial" w:hAnsi="Arial" w:cs="Arial"/>
                    <w:b/>
                    <w:bCs/>
                    <w:sz w:val="22"/>
                    <w:szCs w:val="22"/>
                    <w:lang w:bidi="es-ES"/>
                  </w:rPr>
                  <w:t>Formación</w:t>
                </w:r>
              </w:sdtContent>
            </w:sdt>
          </w:p>
          <w:p w14:paraId="3B9D3D36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  <w:b/>
                <w:bCs/>
              </w:rPr>
            </w:pPr>
            <w:r w:rsidRPr="00306E9E">
              <w:rPr>
                <w:rFonts w:ascii="Arial" w:hAnsi="Arial" w:cs="Arial"/>
                <w:b/>
                <w:bCs/>
              </w:rPr>
              <w:t xml:space="preserve"> Licenciatura en Topografia </w:t>
            </w:r>
          </w:p>
          <w:p w14:paraId="1A421FB4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(2019-2024)</w:t>
            </w:r>
          </w:p>
          <w:p w14:paraId="75C7031F" w14:textId="77777777" w:rsidR="008438CE" w:rsidRDefault="008438CE" w:rsidP="008438CE">
            <w:pPr>
              <w:pStyle w:val="Ttulo4"/>
              <w:spacing w:line="276" w:lineRule="auto"/>
              <w:rPr>
                <w:rFonts w:ascii="Arial" w:hAnsi="Arial" w:cs="Arial"/>
                <w:caps w:val="0"/>
              </w:rPr>
            </w:pPr>
            <w:r w:rsidRPr="00306E9E">
              <w:rPr>
                <w:rFonts w:ascii="Arial" w:hAnsi="Arial" w:cs="Arial"/>
                <w:caps w:val="0"/>
              </w:rPr>
              <w:t>Universidad Tecnológica De Panamá</w:t>
            </w:r>
          </w:p>
          <w:p w14:paraId="6ECFA815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  <w:caps w:val="0"/>
              </w:rPr>
            </w:pPr>
          </w:p>
          <w:p w14:paraId="2F701628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  <w:b/>
                <w:bCs/>
                <w:caps w:val="0"/>
              </w:rPr>
            </w:pPr>
            <w:r w:rsidRPr="00306E9E">
              <w:rPr>
                <w:rFonts w:ascii="Arial" w:hAnsi="Arial" w:cs="Arial"/>
                <w:b/>
                <w:bCs/>
                <w:caps w:val="0"/>
              </w:rPr>
              <w:t xml:space="preserve">Curso Ciencia y tecnología al servicio de la vida </w:t>
            </w:r>
            <w:r>
              <w:rPr>
                <w:rFonts w:ascii="Arial" w:hAnsi="Arial" w:cs="Arial"/>
                <w:b/>
                <w:bCs/>
                <w:caps w:val="0"/>
              </w:rPr>
              <w:t>en Italia</w:t>
            </w:r>
          </w:p>
          <w:p w14:paraId="7A0EBEFD" w14:textId="77777777" w:rsidR="008438CE" w:rsidRDefault="008438CE" w:rsidP="008438CE">
            <w:pPr>
              <w:pStyle w:val="Ttulo4"/>
              <w:spacing w:line="276" w:lineRule="auto"/>
              <w:rPr>
                <w:rFonts w:ascii="Arial" w:hAnsi="Arial" w:cs="Arial"/>
                <w:caps w:val="0"/>
              </w:rPr>
            </w:pPr>
            <w:r w:rsidRPr="00306E9E">
              <w:rPr>
                <w:rFonts w:ascii="Arial" w:hAnsi="Arial" w:cs="Arial"/>
                <w:caps w:val="0"/>
              </w:rPr>
              <w:t>(2024) Academia Italiana de la marina mercante</w:t>
            </w:r>
          </w:p>
          <w:p w14:paraId="22C1F489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</w:p>
          <w:p w14:paraId="05CEF2BB" w14:textId="77777777" w:rsidR="008438CE" w:rsidRDefault="008438CE" w:rsidP="008438CE">
            <w:pPr>
              <w:pStyle w:val="Ttulo4"/>
              <w:spacing w:line="276" w:lineRule="auto"/>
              <w:rPr>
                <w:rFonts w:ascii="Arial" w:hAnsi="Arial" w:cs="Arial"/>
                <w:caps w:val="0"/>
              </w:rPr>
            </w:pPr>
            <w:r w:rsidRPr="00306E9E">
              <w:rPr>
                <w:rFonts w:ascii="Arial" w:hAnsi="Arial" w:cs="Arial"/>
                <w:b/>
                <w:bCs/>
                <w:caps w:val="0"/>
              </w:rPr>
              <w:t xml:space="preserve">Curso De Vuelo De Drones </w:t>
            </w:r>
            <w:r w:rsidRPr="00306E9E">
              <w:rPr>
                <w:rFonts w:ascii="Arial" w:hAnsi="Arial" w:cs="Arial"/>
                <w:caps w:val="0"/>
              </w:rPr>
              <w:t>(2023)</w:t>
            </w:r>
          </w:p>
          <w:p w14:paraId="6F42A3EE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  <w:caps w:val="0"/>
              </w:rPr>
            </w:pPr>
          </w:p>
          <w:p w14:paraId="6A97E3E9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  <w:b/>
                <w:bCs/>
                <w:caps w:val="0"/>
              </w:rPr>
              <w:t xml:space="preserve">Curso De Teledetección Y Sistema De Información Geográfica En El Medio Ambiente </w:t>
            </w:r>
            <w:r w:rsidRPr="00306E9E">
              <w:rPr>
                <w:rFonts w:ascii="Arial" w:hAnsi="Arial" w:cs="Arial"/>
                <w:caps w:val="0"/>
              </w:rPr>
              <w:t>(2023)</w:t>
            </w:r>
          </w:p>
          <w:p w14:paraId="600F44A0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</w:p>
          <w:p w14:paraId="44C885F1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  <w:b/>
                <w:bCs/>
              </w:rPr>
            </w:pPr>
            <w:r w:rsidRPr="00306E9E">
              <w:rPr>
                <w:rFonts w:ascii="Arial" w:hAnsi="Arial" w:cs="Arial"/>
                <w:b/>
                <w:bCs/>
              </w:rPr>
              <w:t>Tecnico en ingenieria coN especializacion en topografia (idóneo)</w:t>
            </w:r>
          </w:p>
          <w:p w14:paraId="5BC743E5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(2019-2023)</w:t>
            </w:r>
          </w:p>
          <w:p w14:paraId="06847DC3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  <w:caps w:val="0"/>
              </w:rPr>
              <w:t>Universidad Tecnológica De Panamá</w:t>
            </w:r>
          </w:p>
          <w:p w14:paraId="23D965F4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</w:p>
          <w:p w14:paraId="6628F963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  <w:b/>
                <w:bCs/>
              </w:rPr>
            </w:pPr>
            <w:r w:rsidRPr="00306E9E">
              <w:rPr>
                <w:rFonts w:ascii="Arial" w:hAnsi="Arial" w:cs="Arial"/>
                <w:b/>
                <w:bCs/>
              </w:rPr>
              <w:t>Bachiller en ciencias</w:t>
            </w:r>
          </w:p>
          <w:p w14:paraId="4CF42A33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(2017-2019)</w:t>
            </w:r>
          </w:p>
          <w:p w14:paraId="4E03BB32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  <w:caps w:val="0"/>
              </w:rPr>
              <w:t>Colegio Secundario De Guabito</w:t>
            </w:r>
          </w:p>
          <w:p w14:paraId="003150BF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</w:p>
          <w:p w14:paraId="7EF37238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  <w:b/>
                <w:bCs/>
              </w:rPr>
            </w:pPr>
            <w:r w:rsidRPr="00306E9E">
              <w:rPr>
                <w:rFonts w:ascii="Arial" w:hAnsi="Arial" w:cs="Arial"/>
                <w:b/>
                <w:bCs/>
              </w:rPr>
              <w:t xml:space="preserve">basica general </w:t>
            </w:r>
          </w:p>
          <w:p w14:paraId="5C71CF72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>(2006-2016)</w:t>
            </w:r>
          </w:p>
          <w:p w14:paraId="15302F72" w14:textId="77777777" w:rsidR="008438CE" w:rsidRPr="00306E9E" w:rsidRDefault="008438CE" w:rsidP="008438CE">
            <w:pPr>
              <w:pStyle w:val="Ttulo4"/>
              <w:spacing w:line="276" w:lineRule="auto"/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  <w:caps w:val="0"/>
              </w:rPr>
              <w:t>Centro Educativo Básico General De Guabito</w:t>
            </w:r>
          </w:p>
          <w:p w14:paraId="7498D285" w14:textId="77777777" w:rsidR="008438CE" w:rsidRPr="00306E9E" w:rsidRDefault="008438CE" w:rsidP="008438CE">
            <w:pPr>
              <w:rPr>
                <w:rFonts w:ascii="Arial" w:hAnsi="Arial" w:cs="Arial"/>
              </w:rPr>
            </w:pPr>
            <w:r w:rsidRPr="00306E9E">
              <w:rPr>
                <w:rFonts w:ascii="Arial" w:hAnsi="Arial" w:cs="Arial"/>
              </w:rPr>
              <w:t xml:space="preserve"> </w:t>
            </w:r>
          </w:p>
        </w:tc>
      </w:tr>
    </w:tbl>
    <w:p w14:paraId="27882827" w14:textId="42250DFD" w:rsidR="008438CE" w:rsidRDefault="008438CE"/>
    <w:p w14:paraId="6C907C9E" w14:textId="464A51D5" w:rsidR="00826A10" w:rsidRDefault="00826A10" w:rsidP="00E22E87">
      <w:pPr>
        <w:pStyle w:val="Sinespaciado"/>
      </w:pPr>
    </w:p>
    <w:p w14:paraId="5DE68A63" w14:textId="027ECCAD" w:rsidR="00256538" w:rsidRDefault="00256538" w:rsidP="00256538">
      <w:pPr>
        <w:jc w:val="center"/>
        <w:rPr>
          <w:noProof/>
        </w:rPr>
      </w:pPr>
    </w:p>
    <w:p w14:paraId="6B4E13BF" w14:textId="77777777" w:rsidR="00256538" w:rsidRDefault="00256538" w:rsidP="00256538">
      <w:pPr>
        <w:jc w:val="center"/>
        <w:rPr>
          <w:noProof/>
        </w:rPr>
      </w:pPr>
    </w:p>
    <w:p w14:paraId="32F77CD1" w14:textId="15EACF9F" w:rsidR="00256538" w:rsidRDefault="00256538" w:rsidP="00256538">
      <w:pPr>
        <w:jc w:val="center"/>
        <w:rPr>
          <w:noProof/>
        </w:rPr>
      </w:pPr>
    </w:p>
    <w:p w14:paraId="4371FA0B" w14:textId="1A727983" w:rsidR="00256538" w:rsidRDefault="00256538" w:rsidP="0025653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468DA3" wp14:editId="60FABBD6">
            <wp:extent cx="6747641" cy="5060978"/>
            <wp:effectExtent l="0" t="0" r="0" b="6350"/>
            <wp:docPr id="68766476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6476" name="Imagen 4" descr="Texto, Cart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886" cy="507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1163" w14:textId="1404A977" w:rsidR="00256538" w:rsidRDefault="00256538" w:rsidP="00256538">
      <w:pPr>
        <w:jc w:val="center"/>
        <w:rPr>
          <w:noProof/>
        </w:rPr>
      </w:pPr>
    </w:p>
    <w:p w14:paraId="384B9A0B" w14:textId="11E5F5A7" w:rsidR="00256538" w:rsidRDefault="008438CE" w:rsidP="00256538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F10E1D" wp14:editId="057D6B67">
            <wp:simplePos x="0" y="0"/>
            <wp:positionH relativeFrom="margin">
              <wp:posOffset>1031240</wp:posOffset>
            </wp:positionH>
            <wp:positionV relativeFrom="paragraph">
              <wp:posOffset>-111125</wp:posOffset>
            </wp:positionV>
            <wp:extent cx="4466590" cy="2833370"/>
            <wp:effectExtent l="0" t="0" r="0" b="5080"/>
            <wp:wrapSquare wrapText="bothSides"/>
            <wp:docPr id="1224517757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17757" name="Imagen 2" descr="Texto&#10;&#10;Descripción generada automá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5" t="16991" r="17391" b="21326"/>
                    <a:stretch/>
                  </pic:blipFill>
                  <pic:spPr bwMode="auto">
                    <a:xfrm>
                      <a:off x="0" y="0"/>
                      <a:ext cx="4466590" cy="283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C37DB" w14:textId="270AF986" w:rsidR="00256538" w:rsidRDefault="00256538" w:rsidP="0025653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CEC0DD" wp14:editId="12E00305">
            <wp:extent cx="5562118" cy="4171853"/>
            <wp:effectExtent l="0" t="0" r="635" b="635"/>
            <wp:docPr id="372500987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00987" name="Imagen 3" descr="Texto, Cart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918" cy="418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7CF7" w14:textId="62E1D918" w:rsidR="00256538" w:rsidRDefault="00256538" w:rsidP="00256538">
      <w:pPr>
        <w:tabs>
          <w:tab w:val="center" w:pos="963"/>
        </w:tabs>
        <w:rPr>
          <w:noProof/>
        </w:rPr>
      </w:pPr>
      <w:r>
        <w:rPr>
          <w:noProof/>
        </w:rPr>
        <w:tab/>
      </w:r>
    </w:p>
    <w:p w14:paraId="28C327F4" w14:textId="0002B057" w:rsidR="00256538" w:rsidRDefault="00256538" w:rsidP="00256538">
      <w:pPr>
        <w:tabs>
          <w:tab w:val="center" w:pos="963"/>
        </w:tabs>
        <w:rPr>
          <w:noProof/>
        </w:rPr>
      </w:pPr>
    </w:p>
    <w:p w14:paraId="7A66FFD1" w14:textId="0E2F201F" w:rsidR="00256538" w:rsidRDefault="00256538" w:rsidP="00256538">
      <w:pPr>
        <w:tabs>
          <w:tab w:val="center" w:pos="963"/>
        </w:tabs>
        <w:rPr>
          <w:noProof/>
        </w:rPr>
      </w:pPr>
    </w:p>
    <w:p w14:paraId="73BDED37" w14:textId="60DCAF05" w:rsidR="00256538" w:rsidRDefault="00256538" w:rsidP="00256538">
      <w:pPr>
        <w:tabs>
          <w:tab w:val="center" w:pos="963"/>
        </w:tabs>
        <w:rPr>
          <w:noProof/>
        </w:rPr>
      </w:pPr>
    </w:p>
    <w:p w14:paraId="00434400" w14:textId="7CF94343" w:rsidR="00256538" w:rsidRDefault="00256538" w:rsidP="00256538">
      <w:pPr>
        <w:tabs>
          <w:tab w:val="center" w:pos="963"/>
        </w:tabs>
        <w:rPr>
          <w:noProof/>
        </w:rPr>
      </w:pPr>
    </w:p>
    <w:p w14:paraId="6B38A628" w14:textId="43596D05" w:rsidR="00256538" w:rsidRDefault="00256538" w:rsidP="00256538">
      <w:pPr>
        <w:tabs>
          <w:tab w:val="center" w:pos="963"/>
        </w:tabs>
        <w:rPr>
          <w:noProof/>
        </w:rPr>
      </w:pPr>
    </w:p>
    <w:p w14:paraId="1AF1A655" w14:textId="4D967F38" w:rsidR="00256538" w:rsidRDefault="00256538" w:rsidP="00256538">
      <w:pPr>
        <w:tabs>
          <w:tab w:val="center" w:pos="963"/>
        </w:tabs>
        <w:rPr>
          <w:noProof/>
        </w:rPr>
      </w:pPr>
    </w:p>
    <w:p w14:paraId="22500599" w14:textId="19FCB650" w:rsidR="00256538" w:rsidRDefault="00256538" w:rsidP="00256538">
      <w:pPr>
        <w:tabs>
          <w:tab w:val="center" w:pos="963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05E041" wp14:editId="1BBF3EFC">
            <wp:simplePos x="0" y="0"/>
            <wp:positionH relativeFrom="margin">
              <wp:align>center</wp:align>
            </wp:positionH>
            <wp:positionV relativeFrom="paragraph">
              <wp:posOffset>-687968</wp:posOffset>
            </wp:positionV>
            <wp:extent cx="5356860" cy="3943985"/>
            <wp:effectExtent l="0" t="0" r="0" b="0"/>
            <wp:wrapSquare wrapText="bothSides"/>
            <wp:docPr id="1847860174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60174" name="Imagen 1" descr="Texto, Cart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73D2C" w14:textId="6597C5FC" w:rsidR="00256538" w:rsidRDefault="00256538" w:rsidP="00256538">
      <w:pPr>
        <w:tabs>
          <w:tab w:val="center" w:pos="963"/>
        </w:tabs>
        <w:rPr>
          <w:noProof/>
        </w:rPr>
      </w:pPr>
    </w:p>
    <w:p w14:paraId="711D9763" w14:textId="778F0086" w:rsidR="00256538" w:rsidRDefault="00256538" w:rsidP="00256538">
      <w:pPr>
        <w:jc w:val="center"/>
        <w:rPr>
          <w:noProof/>
        </w:rPr>
      </w:pPr>
      <w:r w:rsidRPr="00256538">
        <w:rPr>
          <w:noProof/>
        </w:rPr>
        <w:lastRenderedPageBreak/>
        <w:drawing>
          <wp:inline distT="0" distB="0" distL="0" distR="0" wp14:anchorId="19F23F57" wp14:editId="4079E903">
            <wp:extent cx="5511959" cy="4114800"/>
            <wp:effectExtent l="0" t="0" r="0" b="0"/>
            <wp:docPr id="73257960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7960" name="Imagen 1" descr="Texto, Cart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7426" cy="412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B825" w14:textId="27CE5409" w:rsidR="00256538" w:rsidRDefault="00256538" w:rsidP="00256538">
      <w:pPr>
        <w:jc w:val="center"/>
        <w:rPr>
          <w:noProof/>
        </w:rPr>
      </w:pPr>
    </w:p>
    <w:p w14:paraId="739FEF5B" w14:textId="624A7166" w:rsidR="00256538" w:rsidRDefault="00256538" w:rsidP="0025653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EACEBE" wp14:editId="0CC0102B">
            <wp:extent cx="5590194" cy="4114800"/>
            <wp:effectExtent l="0" t="0" r="0" b="0"/>
            <wp:docPr id="86013287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70" cy="41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4395D" w14:textId="4963E528" w:rsidR="00256538" w:rsidRDefault="00256538" w:rsidP="00256538">
      <w:pPr>
        <w:jc w:val="center"/>
        <w:rPr>
          <w:noProof/>
        </w:rPr>
      </w:pPr>
    </w:p>
    <w:p w14:paraId="405F7F3B" w14:textId="077050E8" w:rsidR="00256538" w:rsidRDefault="00256538" w:rsidP="0025653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8F5D84C" wp14:editId="4C54ECD2">
            <wp:extent cx="4510558" cy="4053744"/>
            <wp:effectExtent l="0" t="0" r="4445" b="4445"/>
            <wp:docPr id="4726873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82" cy="40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223EC" w14:textId="7DFF47FE" w:rsidR="00256538" w:rsidRDefault="00256538" w:rsidP="00256538">
      <w:pPr>
        <w:jc w:val="center"/>
        <w:rPr>
          <w:noProof/>
        </w:rPr>
      </w:pPr>
    </w:p>
    <w:p w14:paraId="6C51DE04" w14:textId="271038DE" w:rsidR="00256538" w:rsidRDefault="008438CE" w:rsidP="0025653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77003C" wp14:editId="6EB185D5">
            <wp:extent cx="4461641" cy="4347255"/>
            <wp:effectExtent l="0" t="0" r="0" b="0"/>
            <wp:docPr id="159363848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4" cy="437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83401" w14:textId="52465A62" w:rsidR="00256538" w:rsidRDefault="00256538" w:rsidP="00256538">
      <w:pPr>
        <w:jc w:val="center"/>
        <w:rPr>
          <w:noProof/>
        </w:rPr>
      </w:pPr>
    </w:p>
    <w:p w14:paraId="77C3DFB2" w14:textId="60B52C04" w:rsidR="00256538" w:rsidRDefault="00256538" w:rsidP="00256538">
      <w:pPr>
        <w:jc w:val="center"/>
        <w:rPr>
          <w:noProof/>
        </w:rPr>
      </w:pPr>
    </w:p>
    <w:p w14:paraId="5F78E165" w14:textId="7294B75D" w:rsidR="00256538" w:rsidRDefault="008438CE" w:rsidP="0025653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BEFE15C" wp14:editId="30436235">
            <wp:extent cx="4635062" cy="6494190"/>
            <wp:effectExtent l="0" t="0" r="0" b="1905"/>
            <wp:docPr id="203279934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33" cy="6505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3F935" w14:textId="0999631B" w:rsidR="00256538" w:rsidRDefault="00256538" w:rsidP="00256538">
      <w:pPr>
        <w:jc w:val="center"/>
        <w:rPr>
          <w:noProof/>
        </w:rPr>
      </w:pPr>
    </w:p>
    <w:p w14:paraId="6E9A2292" w14:textId="3F049DD9" w:rsidR="00256538" w:rsidRDefault="00256538" w:rsidP="00256538">
      <w:pPr>
        <w:jc w:val="center"/>
        <w:rPr>
          <w:noProof/>
        </w:rPr>
      </w:pPr>
    </w:p>
    <w:p w14:paraId="24B6A64E" w14:textId="303F2306" w:rsidR="00256538" w:rsidRDefault="00256538" w:rsidP="00256538">
      <w:pPr>
        <w:jc w:val="center"/>
        <w:rPr>
          <w:noProof/>
        </w:rPr>
      </w:pPr>
    </w:p>
    <w:p w14:paraId="7E09B973" w14:textId="6BAE3DAD" w:rsidR="00C62C50" w:rsidRDefault="00C62C50" w:rsidP="00256538">
      <w:pPr>
        <w:jc w:val="center"/>
      </w:pPr>
    </w:p>
    <w:sectPr w:rsidR="00C62C50" w:rsidSect="008438CE">
      <w:footerReference w:type="first" r:id="rId22"/>
      <w:pgSz w:w="11906" w:h="16838" w:code="9"/>
      <w:pgMar w:top="720" w:right="720" w:bottom="720" w:left="720" w:header="578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58C55" w14:textId="77777777" w:rsidR="001D3E6B" w:rsidRDefault="001D3E6B" w:rsidP="00713050">
      <w:pPr>
        <w:spacing w:line="240" w:lineRule="auto"/>
      </w:pPr>
      <w:r>
        <w:separator/>
      </w:r>
    </w:p>
  </w:endnote>
  <w:endnote w:type="continuationSeparator" w:id="0">
    <w:p w14:paraId="49C0DCE3" w14:textId="77777777" w:rsidR="001D3E6B" w:rsidRDefault="001D3E6B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ayout w:type="fixed"/>
      <w:tblLook w:val="04A0" w:firstRow="1" w:lastRow="0" w:firstColumn="1" w:lastColumn="0" w:noHBand="0" w:noVBand="1"/>
      <w:tblDescription w:val="Diseño de tabla de pie de página para la información de contacto"/>
    </w:tblPr>
    <w:tblGrid>
      <w:gridCol w:w="2617"/>
      <w:gridCol w:w="2617"/>
      <w:gridCol w:w="2616"/>
      <w:gridCol w:w="2616"/>
    </w:tblGrid>
    <w:tr w:rsidR="00217980" w14:paraId="3F69C85F" w14:textId="77777777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7BD39BE" w14:textId="7BA1C861" w:rsidR="00217980" w:rsidRDefault="00217980" w:rsidP="00217980">
          <w:pPr>
            <w:pStyle w:val="Piedepgina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15CE373" w14:textId="7C2F72D9" w:rsidR="00217980" w:rsidRDefault="00217980" w:rsidP="00217980">
          <w:pPr>
            <w:pStyle w:val="Piedepgina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038E79D0" w14:textId="4A49835A" w:rsidR="00217980" w:rsidRDefault="00217980" w:rsidP="00217980">
          <w:pPr>
            <w:pStyle w:val="Piedepgina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0BE3DB89" w14:textId="0398A672" w:rsidR="00217980" w:rsidRDefault="00217980" w:rsidP="00217980">
          <w:pPr>
            <w:pStyle w:val="Piedepgina"/>
          </w:pPr>
        </w:p>
      </w:tc>
    </w:tr>
    <w:tr w:rsidR="00217980" w14:paraId="26A7ECAB" w14:textId="77777777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5838C7CA" w14:textId="12044EA3" w:rsidR="00AC0D19" w:rsidRPr="00CA3DF1" w:rsidRDefault="00AC0D19" w:rsidP="0035644F">
          <w:pPr>
            <w:pStyle w:val="Piedepgina"/>
            <w:jc w:val="left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15558413" w14:textId="19BE38AD" w:rsidR="00811117" w:rsidRPr="00C2098A" w:rsidRDefault="00811117" w:rsidP="0035644F">
          <w:pPr>
            <w:pStyle w:val="Piedepgina"/>
            <w:jc w:val="left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0CB891C4" w14:textId="0110CA59" w:rsidR="00AC0D19" w:rsidRPr="00C2098A" w:rsidRDefault="00AC0D19" w:rsidP="00AC0D19">
          <w:pPr>
            <w:pStyle w:val="Piedepgina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1FBCBCE9" w14:textId="3E04FDE2" w:rsidR="00811117" w:rsidRPr="00C2098A" w:rsidRDefault="00811117" w:rsidP="00217980">
          <w:pPr>
            <w:pStyle w:val="Piedepgina"/>
          </w:pPr>
        </w:p>
      </w:tc>
    </w:tr>
  </w:tbl>
  <w:p w14:paraId="132F348A" w14:textId="77777777" w:rsidR="00217980" w:rsidRDefault="002179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DD3BF" w14:textId="77777777" w:rsidR="001D3E6B" w:rsidRDefault="001D3E6B" w:rsidP="00713050">
      <w:pPr>
        <w:spacing w:line="240" w:lineRule="auto"/>
      </w:pPr>
      <w:r>
        <w:separator/>
      </w:r>
    </w:p>
  </w:footnote>
  <w:footnote w:type="continuationSeparator" w:id="0">
    <w:p w14:paraId="30486301" w14:textId="77777777" w:rsidR="001D3E6B" w:rsidRDefault="001D3E6B" w:rsidP="007130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FC646C0"/>
    <w:multiLevelType w:val="hybridMultilevel"/>
    <w:tmpl w:val="63726C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3550714">
    <w:abstractNumId w:val="9"/>
  </w:num>
  <w:num w:numId="2" w16cid:durableId="2035423012">
    <w:abstractNumId w:val="7"/>
  </w:num>
  <w:num w:numId="3" w16cid:durableId="924799695">
    <w:abstractNumId w:val="6"/>
  </w:num>
  <w:num w:numId="4" w16cid:durableId="1992519755">
    <w:abstractNumId w:val="5"/>
  </w:num>
  <w:num w:numId="5" w16cid:durableId="2066565676">
    <w:abstractNumId w:val="4"/>
  </w:num>
  <w:num w:numId="6" w16cid:durableId="1776436899">
    <w:abstractNumId w:val="8"/>
  </w:num>
  <w:num w:numId="7" w16cid:durableId="631785888">
    <w:abstractNumId w:val="3"/>
  </w:num>
  <w:num w:numId="8" w16cid:durableId="416559186">
    <w:abstractNumId w:val="2"/>
  </w:num>
  <w:num w:numId="9" w16cid:durableId="1088425006">
    <w:abstractNumId w:val="1"/>
  </w:num>
  <w:num w:numId="10" w16cid:durableId="1617981007">
    <w:abstractNumId w:val="0"/>
  </w:num>
  <w:num w:numId="11" w16cid:durableId="7415611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D19"/>
    <w:rsid w:val="00040065"/>
    <w:rsid w:val="00091382"/>
    <w:rsid w:val="000A07DA"/>
    <w:rsid w:val="000A2BFA"/>
    <w:rsid w:val="000B0619"/>
    <w:rsid w:val="000B61CA"/>
    <w:rsid w:val="000F7610"/>
    <w:rsid w:val="00114ED7"/>
    <w:rsid w:val="001300CA"/>
    <w:rsid w:val="00140B0E"/>
    <w:rsid w:val="001A27BC"/>
    <w:rsid w:val="001A5CA9"/>
    <w:rsid w:val="001B2AC1"/>
    <w:rsid w:val="001B403A"/>
    <w:rsid w:val="001D3E6B"/>
    <w:rsid w:val="001F4583"/>
    <w:rsid w:val="00217980"/>
    <w:rsid w:val="00256538"/>
    <w:rsid w:val="00271662"/>
    <w:rsid w:val="0027404F"/>
    <w:rsid w:val="00290AAA"/>
    <w:rsid w:val="00293B83"/>
    <w:rsid w:val="002A7353"/>
    <w:rsid w:val="002B091C"/>
    <w:rsid w:val="002C2CDD"/>
    <w:rsid w:val="002D45C6"/>
    <w:rsid w:val="002F03FA"/>
    <w:rsid w:val="00306E9E"/>
    <w:rsid w:val="00313E86"/>
    <w:rsid w:val="00316867"/>
    <w:rsid w:val="00333CD3"/>
    <w:rsid w:val="00340365"/>
    <w:rsid w:val="00342B64"/>
    <w:rsid w:val="0035644F"/>
    <w:rsid w:val="00364079"/>
    <w:rsid w:val="003C5528"/>
    <w:rsid w:val="003D03E5"/>
    <w:rsid w:val="004077FB"/>
    <w:rsid w:val="004244FF"/>
    <w:rsid w:val="00424DD9"/>
    <w:rsid w:val="004305E4"/>
    <w:rsid w:val="0046104A"/>
    <w:rsid w:val="004717C5"/>
    <w:rsid w:val="004A24CC"/>
    <w:rsid w:val="00523479"/>
    <w:rsid w:val="00543DB7"/>
    <w:rsid w:val="005729B0"/>
    <w:rsid w:val="00583E4F"/>
    <w:rsid w:val="006346C2"/>
    <w:rsid w:val="00641630"/>
    <w:rsid w:val="00684488"/>
    <w:rsid w:val="006A3CE7"/>
    <w:rsid w:val="006A7746"/>
    <w:rsid w:val="006C4C50"/>
    <w:rsid w:val="006D76B1"/>
    <w:rsid w:val="00713050"/>
    <w:rsid w:val="00741125"/>
    <w:rsid w:val="00746F7F"/>
    <w:rsid w:val="00747D6E"/>
    <w:rsid w:val="007569C1"/>
    <w:rsid w:val="00763832"/>
    <w:rsid w:val="00772919"/>
    <w:rsid w:val="007D2696"/>
    <w:rsid w:val="007D2FD2"/>
    <w:rsid w:val="007D406E"/>
    <w:rsid w:val="007D6458"/>
    <w:rsid w:val="007F347D"/>
    <w:rsid w:val="00811117"/>
    <w:rsid w:val="00823C54"/>
    <w:rsid w:val="00826A10"/>
    <w:rsid w:val="00841146"/>
    <w:rsid w:val="008438CE"/>
    <w:rsid w:val="0088504C"/>
    <w:rsid w:val="0089382B"/>
    <w:rsid w:val="008A1907"/>
    <w:rsid w:val="008C6BCA"/>
    <w:rsid w:val="008C774E"/>
    <w:rsid w:val="008C7B50"/>
    <w:rsid w:val="008E4B30"/>
    <w:rsid w:val="00906BEE"/>
    <w:rsid w:val="009243E7"/>
    <w:rsid w:val="00985D58"/>
    <w:rsid w:val="009B3C40"/>
    <w:rsid w:val="009F7AD9"/>
    <w:rsid w:val="00A42540"/>
    <w:rsid w:val="00A50939"/>
    <w:rsid w:val="00A83413"/>
    <w:rsid w:val="00AA6A40"/>
    <w:rsid w:val="00AA75F6"/>
    <w:rsid w:val="00AC0D19"/>
    <w:rsid w:val="00AD00FD"/>
    <w:rsid w:val="00AE4E75"/>
    <w:rsid w:val="00AE4FBA"/>
    <w:rsid w:val="00AF0A8E"/>
    <w:rsid w:val="00B27019"/>
    <w:rsid w:val="00B5664D"/>
    <w:rsid w:val="00B56BC2"/>
    <w:rsid w:val="00B76A83"/>
    <w:rsid w:val="00BA5B40"/>
    <w:rsid w:val="00BD0206"/>
    <w:rsid w:val="00BE5C40"/>
    <w:rsid w:val="00C2098A"/>
    <w:rsid w:val="00C5444A"/>
    <w:rsid w:val="00C612DA"/>
    <w:rsid w:val="00C62C50"/>
    <w:rsid w:val="00C7741E"/>
    <w:rsid w:val="00C875AB"/>
    <w:rsid w:val="00CA3DF1"/>
    <w:rsid w:val="00CA4581"/>
    <w:rsid w:val="00CE18D5"/>
    <w:rsid w:val="00D04109"/>
    <w:rsid w:val="00D97A41"/>
    <w:rsid w:val="00DB2733"/>
    <w:rsid w:val="00DD3CF6"/>
    <w:rsid w:val="00DD6416"/>
    <w:rsid w:val="00DF4E0A"/>
    <w:rsid w:val="00E02DCD"/>
    <w:rsid w:val="00E12C60"/>
    <w:rsid w:val="00E22A59"/>
    <w:rsid w:val="00E22E87"/>
    <w:rsid w:val="00E57630"/>
    <w:rsid w:val="00E86C2B"/>
    <w:rsid w:val="00E91116"/>
    <w:rsid w:val="00EB2D52"/>
    <w:rsid w:val="00EB7D7B"/>
    <w:rsid w:val="00EF7CC9"/>
    <w:rsid w:val="00F207C0"/>
    <w:rsid w:val="00F20AE5"/>
    <w:rsid w:val="00F47E97"/>
    <w:rsid w:val="00F645C7"/>
    <w:rsid w:val="00FB0EC9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9F6CD"/>
  <w15:chartTrackingRefBased/>
  <w15:docId w15:val="{188909DA-A46B-431D-A5DF-80D0366F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BEE"/>
  </w:style>
  <w:style w:type="paragraph" w:styleId="Ttulo1">
    <w:name w:val="heading 1"/>
    <w:basedOn w:val="Normal"/>
    <w:link w:val="Ttulo1C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1A27BC"/>
    <w:pPr>
      <w:keepNext/>
      <w:keepLines/>
      <w:pBdr>
        <w:bottom w:val="single" w:sz="48" w:space="1" w:color="EA4E4E" w:themeColor="accent1"/>
      </w:pBdr>
      <w:spacing w:before="36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A27BC"/>
    <w:rPr>
      <w:rFonts w:asciiTheme="majorHAnsi" w:eastAsiaTheme="majorEastAsia" w:hAnsiTheme="majorHAnsi" w:cstheme="majorBidi"/>
      <w:caps/>
      <w:sz w:val="32"/>
      <w:szCs w:val="24"/>
    </w:rPr>
  </w:style>
  <w:style w:type="table" w:styleId="Tablaconcuadrcula">
    <w:name w:val="Table Grid"/>
    <w:basedOn w:val="Tabla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8"/>
    <w:qFormat/>
    <w:rsid w:val="00E22E87"/>
    <w:pPr>
      <w:spacing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Textodelmarcadordeposicin">
    <w:name w:val="Placeholder Text"/>
    <w:basedOn w:val="Fuentedeprrafopredeter"/>
    <w:uiPriority w:val="99"/>
    <w:semiHidden/>
    <w:rsid w:val="003D03E5"/>
    <w:rPr>
      <w:color w:val="595959" w:themeColor="text1" w:themeTint="A6"/>
    </w:rPr>
  </w:style>
  <w:style w:type="character" w:customStyle="1" w:styleId="Ttulo4Car">
    <w:name w:val="Título 4 Car"/>
    <w:basedOn w:val="Fuentedeprrafopredeter"/>
    <w:link w:val="Ttulo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Encabezado">
    <w:name w:val="header"/>
    <w:basedOn w:val="Normal"/>
    <w:link w:val="EncabezadoCar"/>
    <w:uiPriority w:val="99"/>
    <w:unhideWhenUsed/>
    <w:rsid w:val="0088504C"/>
    <w:pPr>
      <w:spacing w:line="240" w:lineRule="auto"/>
    </w:pPr>
  </w:style>
  <w:style w:type="paragraph" w:customStyle="1" w:styleId="Iniciales">
    <w:name w:val="Iniciales"/>
    <w:basedOn w:val="Normal"/>
    <w:next w:val="Ttulo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EncabezadoCar">
    <w:name w:val="Encabezado Car"/>
    <w:basedOn w:val="Fuentedeprrafopredeter"/>
    <w:link w:val="Encabezado"/>
    <w:uiPriority w:val="99"/>
    <w:rsid w:val="0088504C"/>
  </w:style>
  <w:style w:type="paragraph" w:styleId="Piedepgina">
    <w:name w:val="footer"/>
    <w:basedOn w:val="Normal"/>
    <w:link w:val="PiedepginaC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504C"/>
    <w:rPr>
      <w:rFonts w:asciiTheme="majorHAnsi" w:hAnsiTheme="majorHAnsi"/>
      <w:cap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5F6"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AA75F6"/>
  </w:style>
  <w:style w:type="paragraph" w:styleId="Textodebloque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A75F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A75F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A75F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A75F6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A75F6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AA75F6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AA75F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A75F6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A75F6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A75F6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A75F6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A75F6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A75F6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AA75F6"/>
  </w:style>
  <w:style w:type="table" w:styleId="Cuadrculavistosa">
    <w:name w:val="Colorful Grid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A75F6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75F6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5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75F6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AA75F6"/>
  </w:style>
  <w:style w:type="character" w:customStyle="1" w:styleId="FechaCar">
    <w:name w:val="Fecha Car"/>
    <w:basedOn w:val="Fuentedeprrafopredeter"/>
    <w:link w:val="Fecha"/>
    <w:uiPriority w:val="99"/>
    <w:semiHidden/>
    <w:rsid w:val="00AA75F6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A75F6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AA75F6"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AA75F6"/>
  </w:style>
  <w:style w:type="character" w:styleId="nfasis">
    <w:name w:val="Emphasis"/>
    <w:basedOn w:val="Fuentedeprrafopredeter"/>
    <w:uiPriority w:val="10"/>
    <w:semiHidden/>
    <w:unhideWhenUsed/>
    <w:rsid w:val="00AA75F6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A75F6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A75F6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AA75F6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75F6"/>
    <w:rPr>
      <w:szCs w:val="20"/>
    </w:rPr>
  </w:style>
  <w:style w:type="table" w:styleId="Tablaconcuadrcula1clara">
    <w:name w:val="Grid Table 1 Light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AcrnimoHTML">
    <w:name w:val="HTML Acronym"/>
    <w:basedOn w:val="Fuentedeprrafopredeter"/>
    <w:uiPriority w:val="99"/>
    <w:semiHidden/>
    <w:unhideWhenUsed/>
    <w:rsid w:val="00AA75F6"/>
  </w:style>
  <w:style w:type="paragraph" w:styleId="DireccinHTML">
    <w:name w:val="HTML Address"/>
    <w:basedOn w:val="Normal"/>
    <w:link w:val="DireccinHTMLC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AA75F6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AA75F6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AA75F6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A75F6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AA75F6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AA75F6"/>
    <w:rPr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3D03E5"/>
    <w:rPr>
      <w:i/>
      <w:iCs/>
      <w:color w:val="D01818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Cuadrculaclara">
    <w:name w:val="Light Grid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AA75F6"/>
  </w:style>
  <w:style w:type="paragraph" w:styleId="Lista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AA75F6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A75F6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AA75F6"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AA75F6"/>
  </w:style>
  <w:style w:type="character" w:styleId="Nmerodepgina">
    <w:name w:val="page number"/>
    <w:basedOn w:val="Fuentedeprrafopredeter"/>
    <w:uiPriority w:val="99"/>
    <w:semiHidden/>
    <w:unhideWhenUsed/>
    <w:rsid w:val="00AA75F6"/>
  </w:style>
  <w:style w:type="table" w:styleId="Tablanormal1">
    <w:name w:val="Plain Table 1"/>
    <w:basedOn w:val="Tabla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A75F6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AA75F6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AA75F6"/>
  </w:style>
  <w:style w:type="character" w:customStyle="1" w:styleId="SaludoCar">
    <w:name w:val="Saludo Car"/>
    <w:basedOn w:val="Fuentedeprrafopredeter"/>
    <w:link w:val="Saludo"/>
    <w:uiPriority w:val="99"/>
    <w:semiHidden/>
    <w:rsid w:val="00AA75F6"/>
  </w:style>
  <w:style w:type="paragraph" w:styleId="Firma">
    <w:name w:val="Signature"/>
    <w:basedOn w:val="Normal"/>
    <w:link w:val="FirmaC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AA75F6"/>
  </w:style>
  <w:style w:type="character" w:styleId="Textoennegrita">
    <w:name w:val="Strong"/>
    <w:basedOn w:val="Fuentedeprrafopredeter"/>
    <w:uiPriority w:val="22"/>
    <w:semiHidden/>
    <w:unhideWhenUsed/>
    <w:qFormat/>
    <w:rsid w:val="00AA75F6"/>
    <w:rPr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AA75F6"/>
  </w:style>
  <w:style w:type="table" w:styleId="Tablaprofesional">
    <w:name w:val="Table Professional"/>
    <w:basedOn w:val="Tabla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8C7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mailto:josephmarquinez754@gmail.com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ss\AppData\Roaming\Microsoft\Templates\Curr&#237;culum%20v&#237;tae%20elegante%20dise&#241;ado%20por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56584708BC4209A728B743EE05A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BC19F-539A-4599-9662-095E75187473}"/>
      </w:docPartPr>
      <w:docPartBody>
        <w:p w:rsidR="00000000" w:rsidRDefault="00B82C59" w:rsidP="00B82C59">
          <w:pPr>
            <w:pStyle w:val="6D56584708BC4209A728B743EE05AB8B"/>
          </w:pPr>
          <w:r w:rsidRPr="00906BEE">
            <w:rPr>
              <w:lang w:bidi="es-ES"/>
            </w:rPr>
            <w:t>Objetivo</w:t>
          </w:r>
        </w:p>
      </w:docPartBody>
    </w:docPart>
    <w:docPart>
      <w:docPartPr>
        <w:name w:val="CCE8CB325BD74E47A56CDD48BBE32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F60EC-A08D-4884-89CF-9EDB1F8D6940}"/>
      </w:docPartPr>
      <w:docPartBody>
        <w:p w:rsidR="00000000" w:rsidRDefault="00B82C59" w:rsidP="00B82C59">
          <w:pPr>
            <w:pStyle w:val="CCE8CB325BD74E47A56CDD48BBE32100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EC3359918EFC4BC28093F7F8F129F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604E9-30BD-4D58-B338-E43536AE359E}"/>
      </w:docPartPr>
      <w:docPartBody>
        <w:p w:rsidR="00000000" w:rsidRDefault="00B82C59" w:rsidP="00B82C59">
          <w:pPr>
            <w:pStyle w:val="EC3359918EFC4BC28093F7F8F129FE15"/>
          </w:pPr>
          <w:r w:rsidRPr="007D6458">
            <w:rPr>
              <w:lang w:bidi="es-ES"/>
            </w:rPr>
            <w:t>Profesión o sector</w:t>
          </w:r>
        </w:p>
      </w:docPartBody>
    </w:docPart>
    <w:docPart>
      <w:docPartPr>
        <w:name w:val="0BAC0297B8F54CA4BCDC2B3785F42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BC538-E29E-4D63-8EF3-459A6C129BCD}"/>
      </w:docPartPr>
      <w:docPartBody>
        <w:p w:rsidR="00000000" w:rsidRDefault="00B82C59" w:rsidP="00B82C59">
          <w:pPr>
            <w:pStyle w:val="0BAC0297B8F54CA4BCDC2B3785F42861"/>
          </w:pPr>
          <w:r w:rsidRPr="00906BEE">
            <w:rPr>
              <w:lang w:bidi="es-ES"/>
            </w:rPr>
            <w:t>Experiencia</w:t>
          </w:r>
        </w:p>
      </w:docPartBody>
    </w:docPart>
    <w:docPart>
      <w:docPartPr>
        <w:name w:val="BB238ABE7175419CB0B887C829903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E3484-2D34-4D62-9C35-F21F93CBBF6A}"/>
      </w:docPartPr>
      <w:docPartBody>
        <w:p w:rsidR="00000000" w:rsidRDefault="00B82C59" w:rsidP="00B82C59">
          <w:pPr>
            <w:pStyle w:val="BB238ABE7175419CB0B887C82990392E"/>
          </w:pPr>
          <w:r w:rsidRPr="00906BEE">
            <w:rPr>
              <w:lang w:bidi="es-ES"/>
            </w:rPr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C59"/>
    <w:rsid w:val="00316867"/>
    <w:rsid w:val="00690EB1"/>
    <w:rsid w:val="00B8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BBBA0E82D6D45FBA4660D252FDC7C89">
    <w:name w:val="EBBBA0E82D6D45FBA4660D252FDC7C89"/>
  </w:style>
  <w:style w:type="paragraph" w:customStyle="1" w:styleId="188623407B25463688338AA429663C3B">
    <w:name w:val="188623407B25463688338AA429663C3B"/>
  </w:style>
  <w:style w:type="paragraph" w:customStyle="1" w:styleId="E0828354E9E84909BEC14704EDA1CB2D">
    <w:name w:val="E0828354E9E84909BEC14704EDA1CB2D"/>
  </w:style>
  <w:style w:type="paragraph" w:customStyle="1" w:styleId="93AF635B874B465CA2EF7DA2B4284518">
    <w:name w:val="93AF635B874B465CA2EF7DA2B4284518"/>
  </w:style>
  <w:style w:type="paragraph" w:customStyle="1" w:styleId="31E7680FDC1A4104A1D41CCAA8928534">
    <w:name w:val="31E7680FDC1A4104A1D41CCAA8928534"/>
  </w:style>
  <w:style w:type="paragraph" w:customStyle="1" w:styleId="13A5B14E0ADF42F58DE14FF60D9FC5BC">
    <w:name w:val="13A5B14E0ADF42F58DE14FF60D9FC5BC"/>
  </w:style>
  <w:style w:type="paragraph" w:customStyle="1" w:styleId="A7A33477778343A597168FBCED5006B7">
    <w:name w:val="A7A33477778343A597168FBCED5006B7"/>
  </w:style>
  <w:style w:type="paragraph" w:customStyle="1" w:styleId="95801F01936C460C9C3FDB3CE0242946">
    <w:name w:val="95801F01936C460C9C3FDB3CE0242946"/>
  </w:style>
  <w:style w:type="paragraph" w:customStyle="1" w:styleId="A1256611EABA4951A7BF4FA2C32AC3B7">
    <w:name w:val="A1256611EABA4951A7BF4FA2C32AC3B7"/>
  </w:style>
  <w:style w:type="paragraph" w:customStyle="1" w:styleId="88069B4A219940C7913EB3266C377E03">
    <w:name w:val="88069B4A219940C7913EB3266C377E03"/>
  </w:style>
  <w:style w:type="paragraph" w:customStyle="1" w:styleId="A327180D6EB5473DAE83E83F54C5CBDF">
    <w:name w:val="A327180D6EB5473DAE83E83F54C5CBDF"/>
  </w:style>
  <w:style w:type="paragraph" w:customStyle="1" w:styleId="4A6D74593513435282CBA753D9B9D7D3">
    <w:name w:val="4A6D74593513435282CBA753D9B9D7D3"/>
  </w:style>
  <w:style w:type="paragraph" w:customStyle="1" w:styleId="460E8C6AF2C24117995F88FC8D96840E">
    <w:name w:val="460E8C6AF2C24117995F88FC8D96840E"/>
  </w:style>
  <w:style w:type="paragraph" w:customStyle="1" w:styleId="201BCD006D954C958C2953B12A125BFA">
    <w:name w:val="201BCD006D954C958C2953B12A125BFA"/>
  </w:style>
  <w:style w:type="paragraph" w:customStyle="1" w:styleId="0F49A5416BAC404BA2B3A90363126EB6">
    <w:name w:val="0F49A5416BAC404BA2B3A90363126EB6"/>
  </w:style>
  <w:style w:type="paragraph" w:customStyle="1" w:styleId="2D19304B236943C99FF5A7DD6A63A48D">
    <w:name w:val="2D19304B236943C99FF5A7DD6A63A48D"/>
  </w:style>
  <w:style w:type="paragraph" w:customStyle="1" w:styleId="5F2F3327826A45C489F5487636E8351A">
    <w:name w:val="5F2F3327826A45C489F5487636E8351A"/>
  </w:style>
  <w:style w:type="paragraph" w:customStyle="1" w:styleId="6393A2AA99C54C40A6F89F4748B80C13">
    <w:name w:val="6393A2AA99C54C40A6F89F4748B80C13"/>
  </w:style>
  <w:style w:type="paragraph" w:customStyle="1" w:styleId="F128F37E87164FB6A271A4388629A35F">
    <w:name w:val="F128F37E87164FB6A271A4388629A35F"/>
  </w:style>
  <w:style w:type="paragraph" w:customStyle="1" w:styleId="F965B9E1AC74454B8C9601152B81568E">
    <w:name w:val="F965B9E1AC74454B8C9601152B81568E"/>
  </w:style>
  <w:style w:type="paragraph" w:customStyle="1" w:styleId="33A1018C789C4716AD35BCB434F8F009">
    <w:name w:val="33A1018C789C4716AD35BCB434F8F009"/>
  </w:style>
  <w:style w:type="paragraph" w:customStyle="1" w:styleId="A622C797033545E0993972785D85B71B">
    <w:name w:val="A622C797033545E0993972785D85B71B"/>
  </w:style>
  <w:style w:type="paragraph" w:customStyle="1" w:styleId="9CC6E1171B314E4C9AC2568055E42FFF">
    <w:name w:val="9CC6E1171B314E4C9AC2568055E42FFF"/>
  </w:style>
  <w:style w:type="paragraph" w:customStyle="1" w:styleId="ED0D3A9FAB724C2F9562CD38E15371E6">
    <w:name w:val="ED0D3A9FAB724C2F9562CD38E15371E6"/>
  </w:style>
  <w:style w:type="paragraph" w:customStyle="1" w:styleId="575C04E72B9D4A3DB5DF6FA6AE8E4E44">
    <w:name w:val="575C04E72B9D4A3DB5DF6FA6AE8E4E44"/>
  </w:style>
  <w:style w:type="paragraph" w:customStyle="1" w:styleId="A31F6AE442B54C8D9916CC67CE05B696">
    <w:name w:val="A31F6AE442B54C8D9916CC67CE05B696"/>
  </w:style>
  <w:style w:type="paragraph" w:customStyle="1" w:styleId="4F66679CD65149BD9EA3404918698DAB">
    <w:name w:val="4F66679CD65149BD9EA3404918698DAB"/>
  </w:style>
  <w:style w:type="paragraph" w:customStyle="1" w:styleId="E8325E2B9DC94B998F0EFC714228F5A8">
    <w:name w:val="E8325E2B9DC94B998F0EFC714228F5A8"/>
  </w:style>
  <w:style w:type="paragraph" w:customStyle="1" w:styleId="C5A2D22486344A519075D96651AE6656">
    <w:name w:val="C5A2D22486344A519075D96651AE6656"/>
  </w:style>
  <w:style w:type="paragraph" w:customStyle="1" w:styleId="C1F9001E17494437B515C44EC0B9D560">
    <w:name w:val="C1F9001E17494437B515C44EC0B9D560"/>
  </w:style>
  <w:style w:type="paragraph" w:customStyle="1" w:styleId="6D56584708BC4209A728B743EE05AB8B">
    <w:name w:val="6D56584708BC4209A728B743EE05AB8B"/>
    <w:rsid w:val="00B82C59"/>
  </w:style>
  <w:style w:type="paragraph" w:customStyle="1" w:styleId="CCE8CB325BD74E47A56CDD48BBE32100">
    <w:name w:val="CCE8CB325BD74E47A56CDD48BBE32100"/>
    <w:rsid w:val="00B82C59"/>
  </w:style>
  <w:style w:type="paragraph" w:customStyle="1" w:styleId="EC3359918EFC4BC28093F7F8F129FE15">
    <w:name w:val="EC3359918EFC4BC28093F7F8F129FE15"/>
    <w:rsid w:val="00B82C59"/>
  </w:style>
  <w:style w:type="paragraph" w:customStyle="1" w:styleId="0BAC0297B8F54CA4BCDC2B3785F42861">
    <w:name w:val="0BAC0297B8F54CA4BCDC2B3785F42861"/>
    <w:rsid w:val="00B82C59"/>
  </w:style>
  <w:style w:type="paragraph" w:customStyle="1" w:styleId="BB238ABE7175419CB0B887C82990392E">
    <w:name w:val="BB238ABE7175419CB0B887C82990392E"/>
    <w:rsid w:val="00B82C59"/>
  </w:style>
  <w:style w:type="paragraph" w:customStyle="1" w:styleId="5BB6D0F6BED240E08921F283BCF248CE">
    <w:name w:val="5BB6D0F6BED240E08921F283BCF248CE"/>
    <w:rsid w:val="00B82C59"/>
  </w:style>
  <w:style w:type="paragraph" w:customStyle="1" w:styleId="05F6DDD2EA2F41E8BE1ABECB6FF97631">
    <w:name w:val="05F6DDD2EA2F41E8BE1ABECB6FF97631"/>
    <w:rsid w:val="00B82C59"/>
  </w:style>
  <w:style w:type="paragraph" w:customStyle="1" w:styleId="82F22EE23A374E4DA3A4349E86CF9B2B">
    <w:name w:val="82F22EE23A374E4DA3A4349E86CF9B2B"/>
    <w:rsid w:val="00B82C59"/>
  </w:style>
  <w:style w:type="paragraph" w:customStyle="1" w:styleId="991F8FF200CE45CC91871E13375A8862">
    <w:name w:val="991F8FF200CE45CC91871E13375A8862"/>
    <w:rsid w:val="00B82C59"/>
  </w:style>
  <w:style w:type="paragraph" w:customStyle="1" w:styleId="80C90A75FC61430F88B12FA4305F36CF">
    <w:name w:val="80C90A75FC61430F88B12FA4305F36CF"/>
    <w:rsid w:val="00B82C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93EEB86-05DD-4087-8B61-D392EDA12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elegante diseñado por MOO</Template>
  <TotalTime>185</TotalTime>
  <Pages>6</Pages>
  <Words>202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Joessy Chin</dc:creator>
  <cp:keywords/>
  <dc:description/>
  <cp:lastModifiedBy>JOSEPH MARQUINEZ</cp:lastModifiedBy>
  <cp:revision>4</cp:revision>
  <dcterms:created xsi:type="dcterms:W3CDTF">2025-01-25T21:11:00Z</dcterms:created>
  <dcterms:modified xsi:type="dcterms:W3CDTF">2025-01-26T00:16:00Z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