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horzAnchor="margin" w:tblpY="-1014"/>
        <w:tblW w:w="107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59649E" w14:paraId="3A9D3432" w14:textId="77777777" w:rsidTr="000E2848">
        <w:trPr>
          <w:trHeight w:val="4410"/>
        </w:trPr>
        <w:tc>
          <w:tcPr>
            <w:tcW w:w="3600" w:type="dxa"/>
            <w:vAlign w:val="bottom"/>
          </w:tcPr>
          <w:p w14:paraId="19690181" w14:textId="3717AEA8" w:rsidR="00254DBE" w:rsidRPr="00254DBE" w:rsidRDefault="00254DBE" w:rsidP="00254DBE">
            <w:pPr>
              <w:tabs>
                <w:tab w:val="left" w:pos="990"/>
              </w:tabs>
              <w:jc w:val="center"/>
              <w:rPr>
                <w:lang w:val="es-PA"/>
              </w:rPr>
            </w:pPr>
          </w:p>
          <w:p w14:paraId="57DD9C5F" w14:textId="5654D462" w:rsidR="00A81A84" w:rsidRPr="00A81A84" w:rsidRDefault="00A81A84" w:rsidP="00A81A84">
            <w:pPr>
              <w:tabs>
                <w:tab w:val="left" w:pos="990"/>
              </w:tabs>
              <w:jc w:val="center"/>
              <w:rPr>
                <w:lang w:val="es-PA"/>
              </w:rPr>
            </w:pPr>
          </w:p>
          <w:p w14:paraId="4437C7EE" w14:textId="22943022" w:rsidR="001B2ABD" w:rsidRPr="0059649E" w:rsidRDefault="00254DBE" w:rsidP="000E2848">
            <w:pPr>
              <w:tabs>
                <w:tab w:val="left" w:pos="990"/>
              </w:tabs>
              <w:jc w:val="center"/>
            </w:pPr>
            <w:r w:rsidRPr="00254DBE">
              <w:rPr>
                <w:lang w:val="es-PA"/>
              </w:rPr>
              <w:drawing>
                <wp:anchor distT="0" distB="0" distL="114300" distR="114300" simplePos="0" relativeHeight="251658240" behindDoc="1" locked="0" layoutInCell="1" allowOverlap="1" wp14:anchorId="41B35FA5" wp14:editId="7081B1D0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424180</wp:posOffset>
                  </wp:positionV>
                  <wp:extent cx="1691640" cy="1682115"/>
                  <wp:effectExtent l="133350" t="76200" r="80010" b="127635"/>
                  <wp:wrapNone/>
                  <wp:docPr id="186420005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8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2AFDDCA4" w14:textId="77777777" w:rsidR="001B2ABD" w:rsidRPr="009E462A" w:rsidRDefault="001B2ABD" w:rsidP="000E2848">
            <w:pPr>
              <w:tabs>
                <w:tab w:val="left" w:pos="990"/>
              </w:tabs>
              <w:rPr>
                <w:sz w:val="32"/>
                <w:szCs w:val="32"/>
              </w:rPr>
            </w:pPr>
          </w:p>
        </w:tc>
        <w:tc>
          <w:tcPr>
            <w:tcW w:w="6470" w:type="dxa"/>
            <w:vAlign w:val="bottom"/>
          </w:tcPr>
          <w:p w14:paraId="6806379F" w14:textId="77777777" w:rsidR="001B2ABD" w:rsidRPr="000E2848" w:rsidRDefault="009E462A" w:rsidP="000E2848">
            <w:pPr>
              <w:pStyle w:val="Ttulo"/>
              <w:rPr>
                <w:b/>
                <w:bCs/>
                <w:sz w:val="32"/>
                <w:szCs w:val="32"/>
              </w:rPr>
            </w:pPr>
            <w:r w:rsidRPr="000E2848">
              <w:rPr>
                <w:b/>
                <w:bCs/>
                <w:sz w:val="32"/>
                <w:szCs w:val="32"/>
              </w:rPr>
              <w:t>YADIRA YAMIL</w:t>
            </w:r>
            <w:r w:rsidR="0045361D">
              <w:rPr>
                <w:b/>
                <w:bCs/>
                <w:sz w:val="32"/>
                <w:szCs w:val="32"/>
              </w:rPr>
              <w:t>E</w:t>
            </w:r>
            <w:r w:rsidRPr="000E2848">
              <w:rPr>
                <w:b/>
                <w:bCs/>
                <w:sz w:val="32"/>
                <w:szCs w:val="32"/>
              </w:rPr>
              <w:t>TH Rodriguez campos</w:t>
            </w:r>
          </w:p>
          <w:p w14:paraId="5190C9DE" w14:textId="77777777" w:rsidR="001B2ABD" w:rsidRPr="009E462A" w:rsidRDefault="001B2ABD" w:rsidP="000E2848">
            <w:pPr>
              <w:pStyle w:val="Subttulo"/>
              <w:rPr>
                <w:szCs w:val="32"/>
              </w:rPr>
            </w:pPr>
          </w:p>
        </w:tc>
      </w:tr>
      <w:tr w:rsidR="001B2ABD" w:rsidRPr="0045361D" w14:paraId="2671641C" w14:textId="77777777" w:rsidTr="000E2848">
        <w:tc>
          <w:tcPr>
            <w:tcW w:w="3600" w:type="dxa"/>
          </w:tcPr>
          <w:sdt>
            <w:sdtPr>
              <w:rPr>
                <w:sz w:val="24"/>
              </w:rPr>
              <w:id w:val="-1711873194"/>
              <w:placeholder>
                <w:docPart w:val="B998DEDC3A80497ABFCDFC243C8ACEAC"/>
              </w:placeholder>
              <w:temporary/>
              <w:showingPlcHdr/>
              <w15:appearance w15:val="hidden"/>
            </w:sdtPr>
            <w:sdtContent>
              <w:p w14:paraId="3BE8473E" w14:textId="77777777" w:rsidR="001B2ABD" w:rsidRPr="0045361D" w:rsidRDefault="00036450" w:rsidP="0045361D">
                <w:pPr>
                  <w:pStyle w:val="Ttulo3"/>
                  <w:jc w:val="both"/>
                  <w:rPr>
                    <w:sz w:val="24"/>
                  </w:rPr>
                </w:pPr>
                <w:r w:rsidRPr="0045361D">
                  <w:rPr>
                    <w:sz w:val="24"/>
                    <w:lang w:bidi="es-ES"/>
                  </w:rPr>
                  <w:t>Perfil</w:t>
                </w:r>
              </w:p>
            </w:sdtContent>
          </w:sdt>
          <w:p w14:paraId="60212E08" w14:textId="471878C4" w:rsidR="00036450" w:rsidRPr="000D4502" w:rsidRDefault="0045361D" w:rsidP="000D4502">
            <w:pPr>
              <w:ind w:left="-7" w:firstLine="7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99156A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="000D4502">
              <w:rPr>
                <w:rFonts w:asciiTheme="minorHAnsi" w:hAnsiTheme="minorHAnsi" w:cs="Arial"/>
                <w:sz w:val="24"/>
                <w:szCs w:val="24"/>
              </w:rPr>
              <w:t>portar mis conocimientos adquiridos en recursos humanos o administración, mostrando un buen desempeño y trabajo en equipo dentro la organización, respetando normas y políticas.</w:t>
            </w:r>
          </w:p>
          <w:p w14:paraId="73EFE3DC" w14:textId="77777777" w:rsidR="00036450" w:rsidRPr="0045361D" w:rsidRDefault="00036450" w:rsidP="000E2848">
            <w:pPr>
              <w:rPr>
                <w:sz w:val="24"/>
                <w:szCs w:val="24"/>
              </w:rPr>
            </w:pPr>
          </w:p>
          <w:sdt>
            <w:sdtPr>
              <w:rPr>
                <w:sz w:val="24"/>
              </w:rPr>
              <w:id w:val="-1954003311"/>
              <w:placeholder>
                <w:docPart w:val="8C4D92345FDF46A19E3A088A63BA6F95"/>
              </w:placeholder>
              <w:temporary/>
              <w:showingPlcHdr/>
              <w15:appearance w15:val="hidden"/>
            </w:sdtPr>
            <w:sdtContent>
              <w:p w14:paraId="550571E5" w14:textId="77777777" w:rsidR="00036450" w:rsidRPr="0045361D" w:rsidRDefault="00CB0055" w:rsidP="000E2848">
                <w:pPr>
                  <w:pStyle w:val="Ttulo3"/>
                  <w:rPr>
                    <w:sz w:val="24"/>
                  </w:rPr>
                </w:pPr>
                <w:r w:rsidRPr="0045361D">
                  <w:rPr>
                    <w:sz w:val="24"/>
                    <w:lang w:bidi="es-ES"/>
                  </w:rPr>
                  <w:t>Contacto</w:t>
                </w:r>
              </w:p>
            </w:sdtContent>
          </w:sdt>
          <w:sdt>
            <w:sdtPr>
              <w:rPr>
                <w:sz w:val="24"/>
                <w:szCs w:val="24"/>
              </w:rPr>
              <w:id w:val="1111563247"/>
              <w:placeholder>
                <w:docPart w:val="6918671B7312422994CC66AEA98399D9"/>
              </w:placeholder>
              <w:temporary/>
              <w:showingPlcHdr/>
              <w15:appearance w15:val="hidden"/>
            </w:sdtPr>
            <w:sdtContent>
              <w:p w14:paraId="4CEF4B83" w14:textId="77777777" w:rsidR="004D3011" w:rsidRPr="0045361D" w:rsidRDefault="004D3011" w:rsidP="000E2848">
                <w:pPr>
                  <w:rPr>
                    <w:sz w:val="24"/>
                    <w:szCs w:val="24"/>
                  </w:rPr>
                </w:pPr>
                <w:r w:rsidRPr="0045361D">
                  <w:rPr>
                    <w:sz w:val="24"/>
                    <w:szCs w:val="24"/>
                    <w:lang w:bidi="es-ES"/>
                  </w:rPr>
                  <w:t>TELÉFONO:</w:t>
                </w:r>
              </w:p>
            </w:sdtContent>
          </w:sdt>
          <w:p w14:paraId="1330BAF5" w14:textId="59D770DC" w:rsidR="004D3011" w:rsidRPr="0045361D" w:rsidRDefault="000E2848" w:rsidP="000E2848">
            <w:pPr>
              <w:rPr>
                <w:sz w:val="24"/>
                <w:szCs w:val="24"/>
              </w:rPr>
            </w:pPr>
            <w:r w:rsidRPr="0045361D">
              <w:rPr>
                <w:sz w:val="24"/>
                <w:szCs w:val="24"/>
              </w:rPr>
              <w:t>6599-6885</w:t>
            </w:r>
          </w:p>
          <w:p w14:paraId="4F80FEBA" w14:textId="77777777" w:rsidR="004D3011" w:rsidRPr="0045361D" w:rsidRDefault="004D3011" w:rsidP="000E2848">
            <w:pPr>
              <w:rPr>
                <w:sz w:val="24"/>
                <w:szCs w:val="24"/>
              </w:rPr>
            </w:pPr>
          </w:p>
          <w:sdt>
            <w:sdtPr>
              <w:rPr>
                <w:sz w:val="24"/>
                <w:szCs w:val="24"/>
              </w:rPr>
              <w:id w:val="67859272"/>
              <w:placeholder>
                <w:docPart w:val="05585241854843B68A573E8784148351"/>
              </w:placeholder>
              <w:temporary/>
              <w:showingPlcHdr/>
              <w15:appearance w15:val="hidden"/>
            </w:sdtPr>
            <w:sdtContent>
              <w:p w14:paraId="22B9087A" w14:textId="77777777" w:rsidR="004D3011" w:rsidRPr="0045361D" w:rsidRDefault="004D3011" w:rsidP="000E2848">
                <w:pPr>
                  <w:rPr>
                    <w:sz w:val="24"/>
                    <w:szCs w:val="24"/>
                  </w:rPr>
                </w:pPr>
                <w:r w:rsidRPr="0045361D">
                  <w:rPr>
                    <w:sz w:val="24"/>
                    <w:szCs w:val="24"/>
                    <w:lang w:bidi="es-ES"/>
                  </w:rPr>
                  <w:t>SITIO WEB:</w:t>
                </w:r>
              </w:p>
            </w:sdtContent>
          </w:sdt>
          <w:p w14:paraId="2F87012B" w14:textId="4C1B55D0" w:rsidR="004D3011" w:rsidRPr="006879FF" w:rsidRDefault="000E2848" w:rsidP="000E2848">
            <w:pPr>
              <w:rPr>
                <w:sz w:val="24"/>
                <w:szCs w:val="24"/>
                <w:lang w:val="en-US"/>
              </w:rPr>
            </w:pPr>
            <w:r w:rsidRPr="006879FF">
              <w:rPr>
                <w:sz w:val="24"/>
                <w:szCs w:val="24"/>
                <w:lang w:val="en-US"/>
              </w:rPr>
              <w:t>Facebook, Instagram</w:t>
            </w:r>
            <w:r w:rsidR="00E7705D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="0067533E">
              <w:rPr>
                <w:sz w:val="24"/>
                <w:szCs w:val="24"/>
                <w:lang w:val="en-US"/>
              </w:rPr>
              <w:t>Twiter</w:t>
            </w:r>
            <w:proofErr w:type="spellEnd"/>
          </w:p>
          <w:p w14:paraId="6944A815" w14:textId="77777777" w:rsidR="000E2848" w:rsidRPr="006879FF" w:rsidRDefault="000E2848" w:rsidP="000E2848">
            <w:pPr>
              <w:rPr>
                <w:sz w:val="24"/>
                <w:szCs w:val="24"/>
                <w:lang w:val="en-US"/>
              </w:rPr>
            </w:pPr>
          </w:p>
          <w:p w14:paraId="09F12930" w14:textId="02A50A45" w:rsidR="000E2848" w:rsidRPr="006879FF" w:rsidRDefault="00CE0DA9" w:rsidP="000E2848">
            <w:pPr>
              <w:rPr>
                <w:sz w:val="24"/>
                <w:szCs w:val="24"/>
                <w:lang w:val="en-US"/>
              </w:rPr>
            </w:pPr>
            <w:r w:rsidRPr="006879FF">
              <w:rPr>
                <w:sz w:val="24"/>
                <w:szCs w:val="24"/>
                <w:lang w:val="en-US"/>
              </w:rPr>
              <w:t>Datos Personales</w:t>
            </w:r>
            <w:r w:rsidR="000E2848" w:rsidRPr="006879FF">
              <w:rPr>
                <w:sz w:val="24"/>
                <w:szCs w:val="24"/>
                <w:lang w:val="en-US"/>
              </w:rPr>
              <w:t>:</w:t>
            </w:r>
          </w:p>
          <w:p w14:paraId="03C5DE13" w14:textId="77777777" w:rsidR="000E2848" w:rsidRPr="006879FF" w:rsidRDefault="000E2848" w:rsidP="000E2848">
            <w:pPr>
              <w:rPr>
                <w:sz w:val="24"/>
                <w:szCs w:val="24"/>
                <w:lang w:val="en-US"/>
              </w:rPr>
            </w:pPr>
            <w:r w:rsidRPr="006879FF">
              <w:rPr>
                <w:sz w:val="24"/>
                <w:szCs w:val="24"/>
                <w:lang w:val="en-US"/>
              </w:rPr>
              <w:t>Cedula: 8-728-2424</w:t>
            </w:r>
          </w:p>
          <w:p w14:paraId="58E524E4" w14:textId="1CA2A464" w:rsidR="004D3011" w:rsidRPr="0045361D" w:rsidRDefault="000E2848" w:rsidP="000E2848">
            <w:pPr>
              <w:rPr>
                <w:sz w:val="24"/>
                <w:szCs w:val="24"/>
              </w:rPr>
            </w:pPr>
            <w:r w:rsidRPr="0045361D">
              <w:rPr>
                <w:sz w:val="24"/>
                <w:szCs w:val="24"/>
              </w:rPr>
              <w:t xml:space="preserve">Fecha de </w:t>
            </w:r>
            <w:proofErr w:type="spellStart"/>
            <w:r w:rsidRPr="0045361D">
              <w:rPr>
                <w:sz w:val="24"/>
                <w:szCs w:val="24"/>
              </w:rPr>
              <w:t>Nac</w:t>
            </w:r>
            <w:proofErr w:type="spellEnd"/>
            <w:r w:rsidRPr="0045361D">
              <w:rPr>
                <w:sz w:val="24"/>
                <w:szCs w:val="24"/>
              </w:rPr>
              <w:t>: 15-04-1979</w:t>
            </w:r>
          </w:p>
          <w:p w14:paraId="69C51C30" w14:textId="5D5E8BC3" w:rsidR="000E2848" w:rsidRDefault="000E2848" w:rsidP="000E2848">
            <w:pPr>
              <w:rPr>
                <w:sz w:val="24"/>
                <w:szCs w:val="24"/>
              </w:rPr>
            </w:pPr>
            <w:r w:rsidRPr="0045361D">
              <w:rPr>
                <w:sz w:val="24"/>
                <w:szCs w:val="24"/>
              </w:rPr>
              <w:t xml:space="preserve">Estado Civil: </w:t>
            </w:r>
            <w:r w:rsidR="00B324E3">
              <w:rPr>
                <w:sz w:val="24"/>
                <w:szCs w:val="24"/>
              </w:rPr>
              <w:t>Soltera</w:t>
            </w:r>
          </w:p>
          <w:p w14:paraId="3FB6C4E3" w14:textId="6112D055" w:rsidR="00CE0DA9" w:rsidRDefault="00CE0DA9" w:rsidP="000E28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Lugar de </w:t>
            </w:r>
            <w:proofErr w:type="spellStart"/>
            <w:r>
              <w:rPr>
                <w:sz w:val="24"/>
                <w:szCs w:val="24"/>
              </w:rPr>
              <w:t>Nac</w:t>
            </w:r>
            <w:proofErr w:type="spellEnd"/>
            <w:r>
              <w:rPr>
                <w:sz w:val="24"/>
                <w:szCs w:val="24"/>
              </w:rPr>
              <w:t>: Panamá</w:t>
            </w:r>
          </w:p>
          <w:p w14:paraId="29CF2C90" w14:textId="09BFD5FC" w:rsidR="00CE0DA9" w:rsidRPr="0045361D" w:rsidRDefault="00CE0DA9" w:rsidP="000E28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Dependientes: 2</w:t>
            </w:r>
          </w:p>
          <w:p w14:paraId="49D743B7" w14:textId="77777777" w:rsidR="000E2848" w:rsidRPr="0045361D" w:rsidRDefault="000E2848" w:rsidP="000E2848">
            <w:pPr>
              <w:rPr>
                <w:sz w:val="24"/>
                <w:szCs w:val="24"/>
              </w:rPr>
            </w:pPr>
          </w:p>
          <w:sdt>
            <w:sdtPr>
              <w:rPr>
                <w:sz w:val="24"/>
                <w:szCs w:val="24"/>
              </w:rPr>
              <w:id w:val="-240260293"/>
              <w:placeholder>
                <w:docPart w:val="AC06A8FB4F5944589362D6E0B08340EE"/>
              </w:placeholder>
              <w:temporary/>
              <w:showingPlcHdr/>
              <w15:appearance w15:val="hidden"/>
            </w:sdtPr>
            <w:sdtContent>
              <w:p w14:paraId="624D9AFF" w14:textId="77777777" w:rsidR="004D3011" w:rsidRPr="0045361D" w:rsidRDefault="004D3011" w:rsidP="000E2848">
                <w:pPr>
                  <w:rPr>
                    <w:sz w:val="24"/>
                    <w:szCs w:val="24"/>
                  </w:rPr>
                </w:pPr>
                <w:r w:rsidRPr="0045361D">
                  <w:rPr>
                    <w:sz w:val="24"/>
                    <w:szCs w:val="24"/>
                    <w:lang w:bidi="es-ES"/>
                  </w:rPr>
                  <w:t>CORREO ELECTRÓNICO:</w:t>
                </w:r>
              </w:p>
            </w:sdtContent>
          </w:sdt>
          <w:p w14:paraId="56400878" w14:textId="77777777" w:rsidR="00036450" w:rsidRPr="0045361D" w:rsidRDefault="000E2848" w:rsidP="000E2848">
            <w:pPr>
              <w:rPr>
                <w:rStyle w:val="Hipervnculo"/>
                <w:sz w:val="24"/>
                <w:szCs w:val="24"/>
              </w:rPr>
            </w:pPr>
            <w:r w:rsidRPr="0045361D">
              <w:rPr>
                <w:color w:val="B85A22" w:themeColor="accent2" w:themeShade="BF"/>
                <w:sz w:val="24"/>
                <w:szCs w:val="24"/>
                <w:u w:val="single"/>
              </w:rPr>
              <w:t>Yadirarodriguez1504@gmail.com</w:t>
            </w:r>
          </w:p>
          <w:p w14:paraId="7191C9A5" w14:textId="77777777" w:rsidR="004142CD" w:rsidRPr="0045361D" w:rsidRDefault="004142CD" w:rsidP="000E2848">
            <w:pPr>
              <w:rPr>
                <w:sz w:val="24"/>
                <w:szCs w:val="24"/>
              </w:rPr>
            </w:pPr>
          </w:p>
          <w:p w14:paraId="275AFD8F" w14:textId="77777777" w:rsidR="00CE0DA9" w:rsidRDefault="00CE0DA9" w:rsidP="000E2848">
            <w:pPr>
              <w:rPr>
                <w:sz w:val="24"/>
                <w:szCs w:val="24"/>
              </w:rPr>
            </w:pPr>
          </w:p>
          <w:p w14:paraId="51C3A847" w14:textId="03D286DF" w:rsidR="004D3011" w:rsidRDefault="00CE0DA9" w:rsidP="000E28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Otros conocimientos;</w:t>
            </w:r>
          </w:p>
          <w:p w14:paraId="4BA8C380" w14:textId="6AA10344" w:rsidR="00CE0DA9" w:rsidRDefault="00CE0DA9" w:rsidP="000E28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Microsoft </w:t>
            </w:r>
            <w:proofErr w:type="spellStart"/>
            <w:r>
              <w:rPr>
                <w:sz w:val="24"/>
                <w:szCs w:val="24"/>
              </w:rPr>
              <w:t>Oficce</w:t>
            </w:r>
            <w:proofErr w:type="spellEnd"/>
            <w:r>
              <w:rPr>
                <w:sz w:val="24"/>
                <w:szCs w:val="24"/>
              </w:rPr>
              <w:t>, Internet, redes sociales</w:t>
            </w:r>
            <w:r w:rsidR="0099156A">
              <w:rPr>
                <w:sz w:val="24"/>
                <w:szCs w:val="24"/>
              </w:rPr>
              <w:t xml:space="preserve">, programas </w:t>
            </w:r>
            <w:r w:rsidR="0099156A">
              <w:rPr>
                <w:sz w:val="24"/>
                <w:szCs w:val="24"/>
              </w:rPr>
              <w:lastRenderedPageBreak/>
              <w:t xml:space="preserve">de Planilla </w:t>
            </w:r>
            <w:proofErr w:type="spellStart"/>
            <w:r w:rsidR="0099156A">
              <w:rPr>
                <w:sz w:val="24"/>
                <w:szCs w:val="24"/>
              </w:rPr>
              <w:t>Microbati</w:t>
            </w:r>
            <w:proofErr w:type="spellEnd"/>
            <w:r w:rsidR="0099156A">
              <w:rPr>
                <w:sz w:val="24"/>
                <w:szCs w:val="24"/>
              </w:rPr>
              <w:t xml:space="preserve">, </w:t>
            </w:r>
            <w:proofErr w:type="spellStart"/>
            <w:r w:rsidR="0099156A">
              <w:rPr>
                <w:sz w:val="24"/>
                <w:szCs w:val="24"/>
              </w:rPr>
              <w:t>Mindex</w:t>
            </w:r>
            <w:proofErr w:type="spellEnd"/>
            <w:r w:rsidR="0099156A">
              <w:rPr>
                <w:sz w:val="24"/>
                <w:szCs w:val="24"/>
              </w:rPr>
              <w:t xml:space="preserve">, </w:t>
            </w:r>
            <w:proofErr w:type="spellStart"/>
            <w:r w:rsidR="0099156A">
              <w:rPr>
                <w:sz w:val="24"/>
                <w:szCs w:val="24"/>
              </w:rPr>
              <w:t>Kronos</w:t>
            </w:r>
            <w:proofErr w:type="spellEnd"/>
            <w:r w:rsidR="0099156A">
              <w:rPr>
                <w:sz w:val="24"/>
                <w:szCs w:val="24"/>
              </w:rPr>
              <w:t>, As400</w:t>
            </w:r>
            <w:r>
              <w:rPr>
                <w:sz w:val="24"/>
                <w:szCs w:val="24"/>
              </w:rPr>
              <w:t>.</w:t>
            </w:r>
            <w:r w:rsidR="006B299E">
              <w:rPr>
                <w:sz w:val="24"/>
                <w:szCs w:val="24"/>
              </w:rPr>
              <w:t>Assasoft</w:t>
            </w:r>
            <w:r w:rsidR="000D4502">
              <w:rPr>
                <w:sz w:val="24"/>
                <w:szCs w:val="24"/>
              </w:rPr>
              <w:t xml:space="preserve">, </w:t>
            </w:r>
            <w:proofErr w:type="spellStart"/>
            <w:r w:rsidR="000D4502">
              <w:rPr>
                <w:sz w:val="24"/>
                <w:szCs w:val="24"/>
              </w:rPr>
              <w:t>Evolution</w:t>
            </w:r>
            <w:proofErr w:type="spellEnd"/>
            <w:r w:rsidR="000D4502">
              <w:rPr>
                <w:sz w:val="24"/>
                <w:szCs w:val="24"/>
              </w:rPr>
              <w:t xml:space="preserve">, </w:t>
            </w:r>
            <w:proofErr w:type="spellStart"/>
            <w:r w:rsidR="000D4502">
              <w:rPr>
                <w:sz w:val="24"/>
                <w:szCs w:val="24"/>
              </w:rPr>
              <w:t>Sap</w:t>
            </w:r>
            <w:proofErr w:type="spellEnd"/>
            <w:r w:rsidR="000D4502">
              <w:rPr>
                <w:sz w:val="24"/>
                <w:szCs w:val="24"/>
              </w:rPr>
              <w:t>.</w:t>
            </w:r>
          </w:p>
          <w:p w14:paraId="3456536A" w14:textId="77777777" w:rsidR="00CE0DA9" w:rsidRDefault="00CE0DA9" w:rsidP="000E2848">
            <w:pPr>
              <w:rPr>
                <w:sz w:val="24"/>
                <w:szCs w:val="24"/>
              </w:rPr>
            </w:pPr>
          </w:p>
          <w:p w14:paraId="28E8429F" w14:textId="77777777" w:rsidR="00CE0DA9" w:rsidRDefault="00CE0DA9" w:rsidP="000E28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Capacitaciones recibidas</w:t>
            </w:r>
          </w:p>
          <w:p w14:paraId="2960AAA4" w14:textId="745ACC50" w:rsidR="00CE0DA9" w:rsidRDefault="00CE0DA9" w:rsidP="000E28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Planilla y sus procesos de pago Pc center, Liderazgo, capacitación y desarrollo (UP)</w:t>
            </w:r>
            <w:r w:rsidR="0099156A">
              <w:rPr>
                <w:sz w:val="24"/>
                <w:szCs w:val="24"/>
              </w:rPr>
              <w:t>, Sipe</w:t>
            </w:r>
            <w:r w:rsidR="000D4502">
              <w:rPr>
                <w:sz w:val="24"/>
                <w:szCs w:val="24"/>
              </w:rPr>
              <w:t>, ingles básico Natural English.</w:t>
            </w:r>
          </w:p>
          <w:p w14:paraId="75C0B084" w14:textId="4FA996A8" w:rsidR="00CE0DA9" w:rsidRDefault="00CE0DA9" w:rsidP="000E2848">
            <w:pPr>
              <w:rPr>
                <w:sz w:val="24"/>
                <w:szCs w:val="24"/>
              </w:rPr>
            </w:pPr>
          </w:p>
          <w:p w14:paraId="6117C3C0" w14:textId="26513126" w:rsidR="00CE0DA9" w:rsidRDefault="00CE0DA9" w:rsidP="000E28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Referencias Personales:</w:t>
            </w:r>
          </w:p>
          <w:p w14:paraId="13D735BB" w14:textId="4234FFE1" w:rsidR="00CE0DA9" w:rsidRDefault="00CE0DA9" w:rsidP="000E2848">
            <w:pPr>
              <w:rPr>
                <w:sz w:val="24"/>
                <w:szCs w:val="24"/>
              </w:rPr>
            </w:pPr>
          </w:p>
          <w:p w14:paraId="110CEB31" w14:textId="042933CA" w:rsidR="00CE0DA9" w:rsidRPr="0045361D" w:rsidRDefault="000D4502" w:rsidP="000E28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Evelyn Trujillo</w:t>
            </w:r>
            <w:r w:rsidR="00CE0DA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6922-0229</w:t>
            </w:r>
            <w:r w:rsidR="00CE0DA9">
              <w:rPr>
                <w:sz w:val="24"/>
                <w:szCs w:val="24"/>
              </w:rPr>
              <w:t xml:space="preserve"> </w:t>
            </w:r>
          </w:p>
          <w:p w14:paraId="5A1B97B1" w14:textId="5A5CFD51" w:rsidR="004D3011" w:rsidRPr="0045361D" w:rsidRDefault="000D4502" w:rsidP="000E28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Stephanie Quintero:6252-4803</w:t>
            </w:r>
          </w:p>
          <w:p w14:paraId="6F9735D1" w14:textId="77777777" w:rsidR="004D3011" w:rsidRPr="0045361D" w:rsidRDefault="004D3011" w:rsidP="000E2848">
            <w:pPr>
              <w:rPr>
                <w:sz w:val="24"/>
                <w:szCs w:val="24"/>
              </w:rPr>
            </w:pPr>
          </w:p>
          <w:p w14:paraId="16F88EEF" w14:textId="77777777" w:rsidR="004D3011" w:rsidRPr="0045361D" w:rsidRDefault="004D3011" w:rsidP="000E284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589031FA" w14:textId="77777777" w:rsidR="001B2ABD" w:rsidRPr="0045361D" w:rsidRDefault="001B2ABD" w:rsidP="000E2848">
            <w:pPr>
              <w:tabs>
                <w:tab w:val="left" w:pos="990"/>
              </w:tabs>
              <w:rPr>
                <w:sz w:val="24"/>
                <w:szCs w:val="24"/>
              </w:rPr>
            </w:pPr>
          </w:p>
        </w:tc>
        <w:tc>
          <w:tcPr>
            <w:tcW w:w="6470" w:type="dxa"/>
          </w:tcPr>
          <w:p w14:paraId="2EDA24C7" w14:textId="3CF99B6C" w:rsidR="001B2ABD" w:rsidRPr="0045361D" w:rsidRDefault="00000000" w:rsidP="00CE0DA9">
            <w:pPr>
              <w:pStyle w:val="Ttulo2"/>
              <w:jc w:val="both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49110328"/>
                <w:placeholder>
                  <w:docPart w:val="887F57C36A1F4D8DA37FF780321F0004"/>
                </w:placeholder>
                <w:temporary/>
                <w:showingPlcHdr/>
                <w15:appearance w15:val="hidden"/>
              </w:sdtPr>
              <w:sdtContent>
                <w:r w:rsidR="00E25A26" w:rsidRPr="0045361D">
                  <w:rPr>
                    <w:sz w:val="24"/>
                    <w:szCs w:val="24"/>
                    <w:lang w:bidi="es-ES"/>
                  </w:rPr>
                  <w:t>EDUCACIÓN</w:t>
                </w:r>
              </w:sdtContent>
            </w:sdt>
            <w:r w:rsidR="000D4502">
              <w:rPr>
                <w:sz w:val="24"/>
                <w:szCs w:val="24"/>
              </w:rPr>
              <w:t>0</w:t>
            </w:r>
          </w:p>
          <w:p w14:paraId="0ECC148E" w14:textId="5F46B2AF" w:rsidR="000D4502" w:rsidRDefault="000D4502" w:rsidP="00CE0DA9">
            <w:pPr>
              <w:pStyle w:val="Ttulo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UNIVERSIDAD POLICTECNICA INTERNACIONAL</w:t>
            </w:r>
          </w:p>
          <w:p w14:paraId="1767AB01" w14:textId="1359374B" w:rsidR="000D4502" w:rsidRPr="000D4502" w:rsidRDefault="000D4502" w:rsidP="000D4502">
            <w:pPr>
              <w:rPr>
                <w:sz w:val="22"/>
                <w:szCs w:val="28"/>
              </w:rPr>
            </w:pPr>
            <w:r w:rsidRPr="000D4502">
              <w:rPr>
                <w:sz w:val="22"/>
                <w:szCs w:val="28"/>
              </w:rPr>
              <w:t>Maestría en Administración de empresas en curso 2024</w:t>
            </w:r>
          </w:p>
          <w:p w14:paraId="01C1C1C9" w14:textId="4ECC4DA8" w:rsidR="00036450" w:rsidRPr="0045361D" w:rsidRDefault="009E462A" w:rsidP="00CE0DA9">
            <w:pPr>
              <w:pStyle w:val="Ttulo4"/>
              <w:jc w:val="both"/>
              <w:rPr>
                <w:sz w:val="24"/>
                <w:szCs w:val="24"/>
              </w:rPr>
            </w:pPr>
            <w:r w:rsidRPr="0045361D">
              <w:rPr>
                <w:sz w:val="24"/>
                <w:szCs w:val="24"/>
              </w:rPr>
              <w:t>UNIVERSIDAD DE PANAMA</w:t>
            </w:r>
          </w:p>
          <w:p w14:paraId="3F389B2B" w14:textId="504646E1" w:rsidR="00CC0C6D" w:rsidRPr="0045361D" w:rsidRDefault="009E462A" w:rsidP="00CE0DA9">
            <w:pPr>
              <w:jc w:val="both"/>
              <w:rPr>
                <w:sz w:val="24"/>
                <w:szCs w:val="24"/>
              </w:rPr>
            </w:pPr>
            <w:r w:rsidRPr="0045361D">
              <w:rPr>
                <w:sz w:val="24"/>
                <w:szCs w:val="24"/>
              </w:rPr>
              <w:t>Lic. Administración de Empresas con Énfasis en Recursos Humanos</w:t>
            </w:r>
            <w:r w:rsidR="00CC0C6D" w:rsidRPr="0045361D">
              <w:rPr>
                <w:sz w:val="24"/>
                <w:szCs w:val="24"/>
                <w:lang w:bidi="es-ES"/>
              </w:rPr>
              <w:t xml:space="preserve"> </w:t>
            </w:r>
            <w:r w:rsidR="007D5A38">
              <w:rPr>
                <w:sz w:val="24"/>
                <w:szCs w:val="24"/>
                <w:lang w:bidi="es-ES"/>
              </w:rPr>
              <w:t>2013</w:t>
            </w:r>
          </w:p>
          <w:p w14:paraId="79A587B8" w14:textId="77777777" w:rsidR="009E462A" w:rsidRPr="0045361D" w:rsidRDefault="009E462A" w:rsidP="00CE0DA9">
            <w:pPr>
              <w:pStyle w:val="Ttulo4"/>
              <w:jc w:val="both"/>
              <w:rPr>
                <w:sz w:val="24"/>
                <w:szCs w:val="24"/>
              </w:rPr>
            </w:pPr>
          </w:p>
          <w:p w14:paraId="5E549966" w14:textId="77777777" w:rsidR="00036450" w:rsidRPr="0045361D" w:rsidRDefault="009E462A" w:rsidP="00CE0DA9">
            <w:pPr>
              <w:pStyle w:val="Ttulo4"/>
              <w:jc w:val="both"/>
              <w:rPr>
                <w:sz w:val="24"/>
                <w:szCs w:val="24"/>
              </w:rPr>
            </w:pPr>
            <w:r w:rsidRPr="0045361D">
              <w:rPr>
                <w:sz w:val="24"/>
                <w:szCs w:val="24"/>
              </w:rPr>
              <w:t>UNIVERSIDAD DE PANAMA</w:t>
            </w:r>
          </w:p>
          <w:p w14:paraId="7F803E25" w14:textId="5AEA65EF" w:rsidR="005A39AE" w:rsidRPr="0045361D" w:rsidRDefault="009E462A" w:rsidP="00CE0DA9">
            <w:pPr>
              <w:jc w:val="both"/>
              <w:rPr>
                <w:sz w:val="24"/>
                <w:szCs w:val="24"/>
                <w:lang w:bidi="es-ES"/>
              </w:rPr>
            </w:pPr>
            <w:r w:rsidRPr="0045361D">
              <w:rPr>
                <w:sz w:val="24"/>
                <w:szCs w:val="24"/>
              </w:rPr>
              <w:t xml:space="preserve">Docencia </w:t>
            </w:r>
            <w:r w:rsidR="00195F67">
              <w:rPr>
                <w:sz w:val="24"/>
                <w:szCs w:val="24"/>
              </w:rPr>
              <w:t xml:space="preserve">Media </w:t>
            </w:r>
            <w:r w:rsidRPr="0045361D">
              <w:rPr>
                <w:sz w:val="24"/>
                <w:szCs w:val="24"/>
              </w:rPr>
              <w:t>Diversificada</w:t>
            </w:r>
            <w:r w:rsidR="007D5A38">
              <w:rPr>
                <w:sz w:val="24"/>
                <w:szCs w:val="24"/>
              </w:rPr>
              <w:t xml:space="preserve"> 2023</w:t>
            </w:r>
          </w:p>
          <w:p w14:paraId="3EFCAF27" w14:textId="77777777" w:rsidR="004142CD" w:rsidRPr="0045361D" w:rsidRDefault="004142CD" w:rsidP="00CE0DA9">
            <w:pPr>
              <w:jc w:val="both"/>
              <w:rPr>
                <w:sz w:val="24"/>
                <w:szCs w:val="24"/>
              </w:rPr>
            </w:pPr>
          </w:p>
          <w:sdt>
            <w:sdtPr>
              <w:rPr>
                <w:sz w:val="24"/>
                <w:szCs w:val="24"/>
              </w:rPr>
              <w:id w:val="1001553383"/>
              <w:placeholder>
                <w:docPart w:val="ECC2D085624041E7A5E08611EE44E986"/>
              </w:placeholder>
              <w:temporary/>
              <w:showingPlcHdr/>
              <w15:appearance w15:val="hidden"/>
            </w:sdtPr>
            <w:sdtContent>
              <w:p w14:paraId="7ED851D1" w14:textId="77777777" w:rsidR="00036450" w:rsidRPr="0045361D" w:rsidRDefault="00036450" w:rsidP="00CE0DA9">
                <w:pPr>
                  <w:pStyle w:val="Ttulo2"/>
                  <w:jc w:val="both"/>
                  <w:rPr>
                    <w:sz w:val="24"/>
                    <w:szCs w:val="24"/>
                  </w:rPr>
                </w:pPr>
                <w:r w:rsidRPr="0045361D">
                  <w:rPr>
                    <w:sz w:val="24"/>
                    <w:szCs w:val="24"/>
                    <w:lang w:bidi="es-ES"/>
                  </w:rPr>
                  <w:t>EXPERIENCIA LABORAL</w:t>
                </w:r>
              </w:p>
            </w:sdtContent>
          </w:sdt>
          <w:p w14:paraId="12B7EFEF" w14:textId="061B1319" w:rsidR="00123812" w:rsidRDefault="00123812" w:rsidP="00CE0DA9">
            <w:pPr>
              <w:pStyle w:val="Ttulo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FORZA CASH LOGISTICS</w:t>
            </w:r>
            <w:r w:rsidR="00B324E3">
              <w:rPr>
                <w:sz w:val="24"/>
                <w:szCs w:val="24"/>
              </w:rPr>
              <w:t>/TIGHT SECURITY, S. A.</w:t>
            </w:r>
            <w:r>
              <w:rPr>
                <w:sz w:val="24"/>
                <w:szCs w:val="24"/>
              </w:rPr>
              <w:t xml:space="preserve">  </w:t>
            </w:r>
          </w:p>
          <w:p w14:paraId="337423CD" w14:textId="0B32CECE" w:rsidR="00123812" w:rsidRPr="00123812" w:rsidRDefault="00123812" w:rsidP="00123812">
            <w:pPr>
              <w:jc w:val="both"/>
              <w:rPr>
                <w:sz w:val="24"/>
                <w:szCs w:val="24"/>
              </w:rPr>
            </w:pPr>
            <w:r w:rsidRPr="00123812">
              <w:rPr>
                <w:sz w:val="24"/>
                <w:szCs w:val="24"/>
              </w:rPr>
              <w:t xml:space="preserve">ASISTENTE DE </w:t>
            </w:r>
            <w:r w:rsidR="004D1087">
              <w:rPr>
                <w:sz w:val="24"/>
                <w:szCs w:val="24"/>
              </w:rPr>
              <w:t>PLANILLA</w:t>
            </w:r>
            <w:r w:rsidR="00E7705D">
              <w:rPr>
                <w:sz w:val="24"/>
                <w:szCs w:val="24"/>
              </w:rPr>
              <w:t xml:space="preserve"> </w:t>
            </w:r>
          </w:p>
          <w:p w14:paraId="309CE28F" w14:textId="0DAC4552" w:rsidR="00123812" w:rsidRPr="00123812" w:rsidRDefault="00123812" w:rsidP="00123812">
            <w:pPr>
              <w:jc w:val="both"/>
              <w:rPr>
                <w:sz w:val="24"/>
                <w:szCs w:val="24"/>
              </w:rPr>
            </w:pPr>
          </w:p>
          <w:p w14:paraId="24EC0533" w14:textId="2E01CD5F" w:rsidR="00123812" w:rsidRPr="00123812" w:rsidRDefault="004D1087" w:rsidP="001238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Procesos de </w:t>
            </w:r>
            <w:r w:rsidR="005A39AE">
              <w:rPr>
                <w:sz w:val="24"/>
                <w:szCs w:val="24"/>
              </w:rPr>
              <w:t>pago</w:t>
            </w:r>
            <w:r>
              <w:rPr>
                <w:sz w:val="24"/>
                <w:szCs w:val="24"/>
              </w:rPr>
              <w:t>s</w:t>
            </w:r>
            <w:r w:rsidR="005A39AE">
              <w:rPr>
                <w:sz w:val="24"/>
                <w:szCs w:val="24"/>
              </w:rPr>
              <w:t xml:space="preserve"> de planilla quincenal, decimo, vacaciones, liquidaciones, reporte mensual</w:t>
            </w:r>
            <w:r w:rsidR="000D4502">
              <w:rPr>
                <w:sz w:val="24"/>
                <w:szCs w:val="24"/>
              </w:rPr>
              <w:t xml:space="preserve"> de planilla, Carta de Riesgo, </w:t>
            </w:r>
            <w:proofErr w:type="gramStart"/>
            <w:r w:rsidR="000D4502">
              <w:rPr>
                <w:sz w:val="24"/>
                <w:szCs w:val="24"/>
              </w:rPr>
              <w:t>Maternidad,</w:t>
            </w:r>
            <w:r w:rsidR="005A39AE">
              <w:rPr>
                <w:sz w:val="24"/>
                <w:szCs w:val="24"/>
              </w:rPr>
              <w:t>,</w:t>
            </w:r>
            <w:proofErr w:type="gramEnd"/>
            <w:r w:rsidR="005A39AE">
              <w:rPr>
                <w:sz w:val="24"/>
                <w:szCs w:val="24"/>
              </w:rPr>
              <w:t xml:space="preserve"> anexo 03, </w:t>
            </w:r>
            <w:r w:rsidR="00195F67">
              <w:rPr>
                <w:sz w:val="24"/>
                <w:szCs w:val="24"/>
              </w:rPr>
              <w:t xml:space="preserve"> </w:t>
            </w:r>
            <w:r w:rsidR="005A39AE">
              <w:rPr>
                <w:sz w:val="24"/>
                <w:szCs w:val="24"/>
              </w:rPr>
              <w:t xml:space="preserve">registro de cuotas CSS, sellar contrato a </w:t>
            </w:r>
            <w:proofErr w:type="spellStart"/>
            <w:r w:rsidR="005A39AE">
              <w:rPr>
                <w:sz w:val="24"/>
                <w:szCs w:val="24"/>
              </w:rPr>
              <w:t>Mitradel</w:t>
            </w:r>
            <w:proofErr w:type="spellEnd"/>
            <w:r w:rsidR="005A39AE">
              <w:rPr>
                <w:sz w:val="24"/>
                <w:szCs w:val="24"/>
              </w:rPr>
              <w:t>, archivo</w:t>
            </w:r>
            <w:r w:rsidR="0083630E">
              <w:rPr>
                <w:sz w:val="24"/>
                <w:szCs w:val="24"/>
              </w:rPr>
              <w:t xml:space="preserve">, ACH, tramites </w:t>
            </w:r>
            <w:r w:rsidR="00195F67">
              <w:rPr>
                <w:sz w:val="24"/>
                <w:szCs w:val="24"/>
              </w:rPr>
              <w:t>de pólizas</w:t>
            </w:r>
            <w:r w:rsidR="0083630E">
              <w:rPr>
                <w:sz w:val="24"/>
                <w:szCs w:val="24"/>
              </w:rPr>
              <w:t xml:space="preserve"> de vid</w:t>
            </w:r>
            <w:r w:rsidR="00B324E3">
              <w:rPr>
                <w:sz w:val="24"/>
                <w:szCs w:val="24"/>
              </w:rPr>
              <w:t>a</w:t>
            </w:r>
            <w:r w:rsidR="00615FE6">
              <w:rPr>
                <w:sz w:val="24"/>
                <w:szCs w:val="24"/>
              </w:rPr>
              <w:t>,</w:t>
            </w:r>
            <w:r w:rsidR="00B324E3">
              <w:rPr>
                <w:sz w:val="24"/>
                <w:szCs w:val="24"/>
              </w:rPr>
              <w:t>, atención al trabajador</w:t>
            </w:r>
            <w:r w:rsidR="000D4502">
              <w:rPr>
                <w:sz w:val="24"/>
                <w:szCs w:val="24"/>
              </w:rPr>
              <w:t>, Convención Colectiva del Trabajador, leyes laborales.</w:t>
            </w:r>
            <w:r w:rsidR="00E7705D">
              <w:rPr>
                <w:sz w:val="24"/>
                <w:szCs w:val="24"/>
              </w:rPr>
              <w:t xml:space="preserve"> </w:t>
            </w:r>
            <w:r w:rsidR="00123812" w:rsidRPr="00123812">
              <w:rPr>
                <w:sz w:val="24"/>
                <w:szCs w:val="24"/>
              </w:rPr>
              <w:t xml:space="preserve"> </w:t>
            </w:r>
          </w:p>
          <w:p w14:paraId="7F6F9525" w14:textId="44FBB8AD" w:rsidR="00123812" w:rsidRPr="007D5A38" w:rsidRDefault="007D5A38" w:rsidP="00123812">
            <w:pPr>
              <w:rPr>
                <w:sz w:val="24"/>
                <w:szCs w:val="32"/>
              </w:rPr>
            </w:pPr>
            <w:r w:rsidRPr="007D5A38">
              <w:rPr>
                <w:sz w:val="24"/>
                <w:szCs w:val="32"/>
              </w:rPr>
              <w:t xml:space="preserve">Implementación de sistema de planilla </w:t>
            </w:r>
            <w:proofErr w:type="spellStart"/>
            <w:r w:rsidRPr="007D5A38">
              <w:rPr>
                <w:sz w:val="24"/>
                <w:szCs w:val="32"/>
              </w:rPr>
              <w:t>Evolution</w:t>
            </w:r>
            <w:proofErr w:type="spellEnd"/>
            <w:r w:rsidRPr="007D5A38">
              <w:rPr>
                <w:sz w:val="24"/>
                <w:szCs w:val="32"/>
              </w:rPr>
              <w:t xml:space="preserve"> </w:t>
            </w:r>
            <w:proofErr w:type="spellStart"/>
            <w:r w:rsidRPr="007D5A38">
              <w:rPr>
                <w:sz w:val="24"/>
                <w:szCs w:val="32"/>
              </w:rPr>
              <w:t>Aseinfo</w:t>
            </w:r>
            <w:proofErr w:type="spellEnd"/>
            <w:r w:rsidRPr="007D5A38">
              <w:rPr>
                <w:sz w:val="24"/>
                <w:szCs w:val="32"/>
              </w:rPr>
              <w:t xml:space="preserve"> </w:t>
            </w:r>
          </w:p>
          <w:p w14:paraId="7FF70214" w14:textId="77777777" w:rsidR="00123812" w:rsidRDefault="00123812" w:rsidP="00CE0DA9">
            <w:pPr>
              <w:pStyle w:val="Ttulo4"/>
              <w:jc w:val="both"/>
              <w:rPr>
                <w:sz w:val="24"/>
                <w:szCs w:val="24"/>
              </w:rPr>
            </w:pPr>
          </w:p>
          <w:p w14:paraId="028E3497" w14:textId="357C6337" w:rsidR="0099156A" w:rsidRDefault="009E462A" w:rsidP="00CE0DA9">
            <w:pPr>
              <w:pStyle w:val="Ttulo4"/>
              <w:jc w:val="both"/>
              <w:rPr>
                <w:sz w:val="24"/>
                <w:szCs w:val="24"/>
              </w:rPr>
            </w:pPr>
            <w:r w:rsidRPr="0045361D">
              <w:rPr>
                <w:sz w:val="24"/>
                <w:szCs w:val="24"/>
              </w:rPr>
              <w:t>OFICA PANAMA S.A.</w:t>
            </w:r>
          </w:p>
          <w:p w14:paraId="4BC7B949" w14:textId="24842E71" w:rsidR="00036450" w:rsidRPr="004D1087" w:rsidRDefault="009E462A" w:rsidP="00CE0DA9">
            <w:pPr>
              <w:pStyle w:val="Ttulo4"/>
              <w:jc w:val="both"/>
              <w:rPr>
                <w:b w:val="0"/>
                <w:bCs/>
                <w:sz w:val="24"/>
                <w:szCs w:val="24"/>
              </w:rPr>
            </w:pPr>
            <w:r w:rsidRPr="004D1087">
              <w:rPr>
                <w:b w:val="0"/>
                <w:bCs/>
                <w:sz w:val="24"/>
                <w:szCs w:val="24"/>
              </w:rPr>
              <w:t>ASISTENTE DE RECURSOS HUMANOS</w:t>
            </w:r>
          </w:p>
          <w:p w14:paraId="481BF0D3" w14:textId="77777777" w:rsidR="00036450" w:rsidRPr="0045361D" w:rsidRDefault="009E462A" w:rsidP="00CE0DA9">
            <w:pPr>
              <w:pStyle w:val="Fecha"/>
              <w:jc w:val="both"/>
              <w:rPr>
                <w:sz w:val="24"/>
                <w:szCs w:val="24"/>
              </w:rPr>
            </w:pPr>
            <w:r w:rsidRPr="0045361D">
              <w:rPr>
                <w:sz w:val="24"/>
                <w:szCs w:val="24"/>
              </w:rPr>
              <w:t>JUNIO 2015</w:t>
            </w:r>
            <w:r w:rsidR="004142CD" w:rsidRPr="0045361D">
              <w:rPr>
                <w:sz w:val="24"/>
                <w:szCs w:val="24"/>
                <w:lang w:bidi="es-ES"/>
              </w:rPr>
              <w:t xml:space="preserve"> </w:t>
            </w:r>
            <w:r w:rsidRPr="0045361D">
              <w:rPr>
                <w:sz w:val="24"/>
                <w:szCs w:val="24"/>
                <w:lang w:bidi="es-ES"/>
              </w:rPr>
              <w:t>–</w:t>
            </w:r>
            <w:r w:rsidR="004142CD" w:rsidRPr="0045361D">
              <w:rPr>
                <w:sz w:val="24"/>
                <w:szCs w:val="24"/>
                <w:lang w:bidi="es-ES"/>
              </w:rPr>
              <w:t xml:space="preserve"> </w:t>
            </w:r>
            <w:r w:rsidRPr="0045361D">
              <w:rPr>
                <w:sz w:val="24"/>
                <w:szCs w:val="24"/>
              </w:rPr>
              <w:t>OCTUBRE 2019</w:t>
            </w:r>
          </w:p>
          <w:p w14:paraId="72F2972E" w14:textId="755E9637" w:rsidR="00036450" w:rsidRPr="0045361D" w:rsidRDefault="009E462A" w:rsidP="00CE0DA9">
            <w:pPr>
              <w:jc w:val="both"/>
              <w:rPr>
                <w:sz w:val="24"/>
                <w:szCs w:val="24"/>
              </w:rPr>
            </w:pPr>
            <w:r w:rsidRPr="0045361D">
              <w:rPr>
                <w:sz w:val="24"/>
                <w:szCs w:val="24"/>
              </w:rPr>
              <w:t xml:space="preserve">Reclutamiento de personal, contratación, </w:t>
            </w:r>
            <w:r w:rsidR="00B4188D" w:rsidRPr="0045361D">
              <w:rPr>
                <w:sz w:val="24"/>
                <w:szCs w:val="24"/>
              </w:rPr>
              <w:t xml:space="preserve">Inducción, realizar descripción de cargo y estructura organizacional, </w:t>
            </w:r>
            <w:r w:rsidRPr="0045361D">
              <w:rPr>
                <w:sz w:val="24"/>
                <w:szCs w:val="24"/>
              </w:rPr>
              <w:t xml:space="preserve"> hacer expedientes</w:t>
            </w:r>
            <w:r w:rsidR="00CE0DA9">
              <w:rPr>
                <w:sz w:val="24"/>
                <w:szCs w:val="24"/>
              </w:rPr>
              <w:t>, ACH</w:t>
            </w:r>
            <w:r w:rsidRPr="0045361D">
              <w:rPr>
                <w:sz w:val="24"/>
                <w:szCs w:val="24"/>
              </w:rPr>
              <w:t>, realizar la planilla regular, XIII, comisiones,</w:t>
            </w:r>
            <w:r w:rsidR="00B4188D" w:rsidRPr="0045361D">
              <w:rPr>
                <w:sz w:val="24"/>
                <w:szCs w:val="24"/>
              </w:rPr>
              <w:t xml:space="preserve"> vacaciones, </w:t>
            </w:r>
            <w:r w:rsidRPr="0045361D">
              <w:rPr>
                <w:sz w:val="24"/>
                <w:szCs w:val="24"/>
              </w:rPr>
              <w:t xml:space="preserve">liquidaciones, pago a acreedores, pago a progreso </w:t>
            </w:r>
            <w:r w:rsidRPr="0045361D">
              <w:rPr>
                <w:sz w:val="24"/>
                <w:szCs w:val="24"/>
              </w:rPr>
              <w:lastRenderedPageBreak/>
              <w:t xml:space="preserve">trimestral, pedidos de vale mensual, </w:t>
            </w:r>
            <w:r w:rsidR="00CE0DA9">
              <w:rPr>
                <w:sz w:val="24"/>
                <w:szCs w:val="24"/>
              </w:rPr>
              <w:t xml:space="preserve">registro y </w:t>
            </w:r>
            <w:r w:rsidRPr="0045361D">
              <w:rPr>
                <w:sz w:val="24"/>
                <w:szCs w:val="24"/>
              </w:rPr>
              <w:t>pago de cuotas</w:t>
            </w:r>
            <w:r w:rsidR="00CE0DA9">
              <w:rPr>
                <w:sz w:val="24"/>
                <w:szCs w:val="24"/>
              </w:rPr>
              <w:t xml:space="preserve"> por ACH</w:t>
            </w:r>
            <w:r w:rsidRPr="0045361D">
              <w:rPr>
                <w:sz w:val="24"/>
                <w:szCs w:val="24"/>
              </w:rPr>
              <w:t xml:space="preserve">, registro y egreso de personal a Sipe, inscripción de la </w:t>
            </w:r>
            <w:r w:rsidR="00B4188D" w:rsidRPr="0045361D">
              <w:rPr>
                <w:sz w:val="24"/>
                <w:szCs w:val="24"/>
              </w:rPr>
              <w:t>Patrono a CSS y cierre patronal, atención al personal, cartas de trabajo, aprobación de créditos bancarios, cartas ficha, licencia de maternidad, realizar informes de los empleados, pedidos e inventario de uniformes, agasajos mensuales de cumpleaños.</w:t>
            </w:r>
            <w:r w:rsidR="00036450" w:rsidRPr="0045361D">
              <w:rPr>
                <w:sz w:val="24"/>
                <w:szCs w:val="24"/>
                <w:lang w:bidi="es-ES"/>
              </w:rPr>
              <w:t xml:space="preserve"> </w:t>
            </w:r>
          </w:p>
          <w:p w14:paraId="5F9EB951" w14:textId="77777777" w:rsidR="004D3011" w:rsidRPr="0045361D" w:rsidRDefault="004D3011" w:rsidP="00CE0DA9">
            <w:pPr>
              <w:jc w:val="both"/>
              <w:rPr>
                <w:sz w:val="24"/>
                <w:szCs w:val="24"/>
              </w:rPr>
            </w:pPr>
          </w:p>
          <w:p w14:paraId="4DE86EF3" w14:textId="38B11A93" w:rsidR="0099156A" w:rsidRDefault="00B4188D" w:rsidP="00CE0DA9">
            <w:pPr>
              <w:pStyle w:val="Ttulo4"/>
              <w:jc w:val="both"/>
              <w:rPr>
                <w:sz w:val="24"/>
                <w:szCs w:val="24"/>
                <w:lang w:bidi="es-ES"/>
              </w:rPr>
            </w:pPr>
            <w:r w:rsidRPr="0045361D">
              <w:rPr>
                <w:sz w:val="24"/>
                <w:szCs w:val="24"/>
              </w:rPr>
              <w:t>PROCESADORA MONTE AZUL</w:t>
            </w:r>
            <w:r w:rsidR="0099156A">
              <w:rPr>
                <w:sz w:val="24"/>
                <w:szCs w:val="24"/>
              </w:rPr>
              <w:t>, S.A.</w:t>
            </w:r>
            <w:r w:rsidR="002D3CA3" w:rsidRPr="0045361D">
              <w:rPr>
                <w:sz w:val="24"/>
                <w:szCs w:val="24"/>
                <w:lang w:bidi="es-ES"/>
              </w:rPr>
              <w:t xml:space="preserve"> </w:t>
            </w:r>
          </w:p>
          <w:p w14:paraId="76CC301B" w14:textId="688192C5" w:rsidR="004D3011" w:rsidRPr="004D1087" w:rsidRDefault="00B4188D" w:rsidP="00CE0DA9">
            <w:pPr>
              <w:pStyle w:val="Ttulo4"/>
              <w:jc w:val="both"/>
              <w:rPr>
                <w:b w:val="0"/>
                <w:bCs/>
                <w:sz w:val="24"/>
                <w:szCs w:val="24"/>
              </w:rPr>
            </w:pPr>
            <w:r w:rsidRPr="004D1087">
              <w:rPr>
                <w:b w:val="0"/>
                <w:bCs/>
                <w:sz w:val="24"/>
                <w:szCs w:val="24"/>
              </w:rPr>
              <w:t>ASISTENTE DE RECURSOS HUMANOS</w:t>
            </w:r>
          </w:p>
          <w:p w14:paraId="125E854E" w14:textId="77777777" w:rsidR="004D3011" w:rsidRPr="0045361D" w:rsidRDefault="00B4188D" w:rsidP="00CE0DA9">
            <w:pPr>
              <w:pStyle w:val="Fecha"/>
              <w:jc w:val="both"/>
              <w:rPr>
                <w:sz w:val="24"/>
                <w:szCs w:val="24"/>
              </w:rPr>
            </w:pPr>
            <w:r w:rsidRPr="0045361D">
              <w:rPr>
                <w:sz w:val="24"/>
                <w:szCs w:val="24"/>
              </w:rPr>
              <w:t>31 DE OCTUBRE 2011</w:t>
            </w:r>
            <w:r w:rsidR="004142CD" w:rsidRPr="0045361D">
              <w:rPr>
                <w:sz w:val="24"/>
                <w:szCs w:val="24"/>
                <w:lang w:bidi="es-ES"/>
              </w:rPr>
              <w:t xml:space="preserve"> </w:t>
            </w:r>
            <w:r w:rsidRPr="0045361D">
              <w:rPr>
                <w:sz w:val="24"/>
                <w:szCs w:val="24"/>
                <w:lang w:bidi="es-ES"/>
              </w:rPr>
              <w:t>–</w:t>
            </w:r>
            <w:r w:rsidR="004142CD" w:rsidRPr="0045361D">
              <w:rPr>
                <w:sz w:val="24"/>
                <w:szCs w:val="24"/>
                <w:lang w:bidi="es-ES"/>
              </w:rPr>
              <w:t xml:space="preserve"> </w:t>
            </w:r>
            <w:r w:rsidRPr="0045361D">
              <w:rPr>
                <w:sz w:val="24"/>
                <w:szCs w:val="24"/>
              </w:rPr>
              <w:t>30 SEPTIEMBRE 2014</w:t>
            </w:r>
          </w:p>
          <w:p w14:paraId="7E99AD79" w14:textId="2FB5C956" w:rsidR="00CE0DA9" w:rsidRPr="0045361D" w:rsidRDefault="00B4188D" w:rsidP="00CE0DA9">
            <w:pPr>
              <w:jc w:val="both"/>
              <w:rPr>
                <w:sz w:val="24"/>
                <w:szCs w:val="24"/>
              </w:rPr>
            </w:pPr>
            <w:r w:rsidRPr="0045361D">
              <w:rPr>
                <w:sz w:val="24"/>
                <w:szCs w:val="24"/>
              </w:rPr>
              <w:t xml:space="preserve">Reclutamiento y selección de personal, contratación, inducción, capacitaciones mensuales, entrega de equipo de trabajo, compra de uniformes, </w:t>
            </w:r>
            <w:r w:rsidR="000E2848" w:rsidRPr="0045361D">
              <w:rPr>
                <w:sz w:val="24"/>
                <w:szCs w:val="24"/>
              </w:rPr>
              <w:t>entrega de pagos, ferias de salud para carnet, atención al personal.</w:t>
            </w:r>
            <w:r w:rsidRPr="0045361D">
              <w:rPr>
                <w:sz w:val="24"/>
                <w:szCs w:val="24"/>
              </w:rPr>
              <w:t xml:space="preserve"> </w:t>
            </w:r>
            <w:r w:rsidR="00036450" w:rsidRPr="0045361D">
              <w:rPr>
                <w:sz w:val="24"/>
                <w:szCs w:val="24"/>
                <w:lang w:bidi="es-ES"/>
              </w:rPr>
              <w:t xml:space="preserve"> </w:t>
            </w:r>
          </w:p>
          <w:p w14:paraId="649E42B1" w14:textId="77777777" w:rsidR="00036450" w:rsidRPr="0045361D" w:rsidRDefault="00036450" w:rsidP="00CE0DA9">
            <w:pPr>
              <w:jc w:val="both"/>
              <w:rPr>
                <w:color w:val="FFFFFF" w:themeColor="background1"/>
                <w:sz w:val="24"/>
                <w:szCs w:val="24"/>
              </w:rPr>
            </w:pPr>
          </w:p>
        </w:tc>
      </w:tr>
    </w:tbl>
    <w:p w14:paraId="671A4E8D" w14:textId="77777777" w:rsidR="006D3D63" w:rsidRPr="0059649E" w:rsidRDefault="006D3D63" w:rsidP="000C45FF">
      <w:pPr>
        <w:tabs>
          <w:tab w:val="left" w:pos="990"/>
        </w:tabs>
      </w:pPr>
    </w:p>
    <w:sectPr w:rsidR="006D3D63" w:rsidRPr="0059649E" w:rsidSect="0059649E">
      <w:headerReference w:type="default" r:id="rId12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71EF6" w14:textId="77777777" w:rsidR="00822B42" w:rsidRDefault="00822B42" w:rsidP="000C45FF">
      <w:r>
        <w:separator/>
      </w:r>
    </w:p>
  </w:endnote>
  <w:endnote w:type="continuationSeparator" w:id="0">
    <w:p w14:paraId="39A76FAD" w14:textId="77777777" w:rsidR="00822B42" w:rsidRDefault="00822B42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71290" w14:textId="77777777" w:rsidR="00822B42" w:rsidRDefault="00822B42" w:rsidP="000C45FF">
      <w:r>
        <w:separator/>
      </w:r>
    </w:p>
  </w:footnote>
  <w:footnote w:type="continuationSeparator" w:id="0">
    <w:p w14:paraId="62BEF497" w14:textId="77777777" w:rsidR="00822B42" w:rsidRDefault="00822B42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3CA11" w14:textId="77777777" w:rsidR="000C45FF" w:rsidRPr="0059649E" w:rsidRDefault="000C45FF">
    <w:pPr>
      <w:pStyle w:val="Encabezado"/>
    </w:pPr>
    <w:r w:rsidRPr="0059649E">
      <w:rPr>
        <w:noProof/>
        <w:lang w:val="es-PA" w:eastAsia="es-PA"/>
      </w:rPr>
      <w:drawing>
        <wp:anchor distT="0" distB="0" distL="114300" distR="114300" simplePos="0" relativeHeight="251658240" behindDoc="1" locked="0" layoutInCell="1" allowOverlap="1" wp14:anchorId="2B365D90" wp14:editId="5FB036A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539393537">
    <w:abstractNumId w:val="10"/>
  </w:num>
  <w:num w:numId="2" w16cid:durableId="35277599">
    <w:abstractNumId w:val="11"/>
  </w:num>
  <w:num w:numId="3" w16cid:durableId="1129125360">
    <w:abstractNumId w:val="8"/>
  </w:num>
  <w:num w:numId="4" w16cid:durableId="1722166852">
    <w:abstractNumId w:val="3"/>
  </w:num>
  <w:num w:numId="5" w16cid:durableId="584999028">
    <w:abstractNumId w:val="2"/>
  </w:num>
  <w:num w:numId="6" w16cid:durableId="1697611521">
    <w:abstractNumId w:val="1"/>
  </w:num>
  <w:num w:numId="7" w16cid:durableId="1311518533">
    <w:abstractNumId w:val="0"/>
  </w:num>
  <w:num w:numId="8" w16cid:durableId="1849640748">
    <w:abstractNumId w:val="9"/>
  </w:num>
  <w:num w:numId="9" w16cid:durableId="218829558">
    <w:abstractNumId w:val="7"/>
  </w:num>
  <w:num w:numId="10" w16cid:durableId="1302735777">
    <w:abstractNumId w:val="6"/>
  </w:num>
  <w:num w:numId="11" w16cid:durableId="568151549">
    <w:abstractNumId w:val="5"/>
  </w:num>
  <w:num w:numId="12" w16cid:durableId="1179083445">
    <w:abstractNumId w:val="4"/>
  </w:num>
  <w:num w:numId="13" w16cid:durableId="37736160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62A"/>
    <w:rsid w:val="00036450"/>
    <w:rsid w:val="00075675"/>
    <w:rsid w:val="00094499"/>
    <w:rsid w:val="000C45FF"/>
    <w:rsid w:val="000D4502"/>
    <w:rsid w:val="000E2848"/>
    <w:rsid w:val="000E3FD1"/>
    <w:rsid w:val="001016F8"/>
    <w:rsid w:val="00112054"/>
    <w:rsid w:val="00117EB8"/>
    <w:rsid w:val="00123812"/>
    <w:rsid w:val="001424E5"/>
    <w:rsid w:val="001525E1"/>
    <w:rsid w:val="00180329"/>
    <w:rsid w:val="0019001F"/>
    <w:rsid w:val="00195BDE"/>
    <w:rsid w:val="00195F67"/>
    <w:rsid w:val="001A5F03"/>
    <w:rsid w:val="001A74A5"/>
    <w:rsid w:val="001B2ABD"/>
    <w:rsid w:val="001D4C5B"/>
    <w:rsid w:val="001E0391"/>
    <w:rsid w:val="001E1759"/>
    <w:rsid w:val="001F1ECC"/>
    <w:rsid w:val="002400EB"/>
    <w:rsid w:val="00254DBE"/>
    <w:rsid w:val="002559EC"/>
    <w:rsid w:val="00256CF7"/>
    <w:rsid w:val="00281FD5"/>
    <w:rsid w:val="002D3CA3"/>
    <w:rsid w:val="0030481B"/>
    <w:rsid w:val="003156FC"/>
    <w:rsid w:val="003254B5"/>
    <w:rsid w:val="003357F0"/>
    <w:rsid w:val="0037121F"/>
    <w:rsid w:val="00397DBA"/>
    <w:rsid w:val="003A6B7D"/>
    <w:rsid w:val="003B06CA"/>
    <w:rsid w:val="004071FC"/>
    <w:rsid w:val="004142CD"/>
    <w:rsid w:val="00445947"/>
    <w:rsid w:val="0045361D"/>
    <w:rsid w:val="004561E8"/>
    <w:rsid w:val="004569A2"/>
    <w:rsid w:val="004813B3"/>
    <w:rsid w:val="00496591"/>
    <w:rsid w:val="004C63E4"/>
    <w:rsid w:val="004D1087"/>
    <w:rsid w:val="004D3011"/>
    <w:rsid w:val="005262AC"/>
    <w:rsid w:val="00566E89"/>
    <w:rsid w:val="00586973"/>
    <w:rsid w:val="0059649E"/>
    <w:rsid w:val="005A39AE"/>
    <w:rsid w:val="005E39D5"/>
    <w:rsid w:val="00600670"/>
    <w:rsid w:val="00615FE6"/>
    <w:rsid w:val="0062123A"/>
    <w:rsid w:val="006457C4"/>
    <w:rsid w:val="00646E75"/>
    <w:rsid w:val="0067533E"/>
    <w:rsid w:val="00676A02"/>
    <w:rsid w:val="006771D0"/>
    <w:rsid w:val="00683278"/>
    <w:rsid w:val="006879FF"/>
    <w:rsid w:val="006B299E"/>
    <w:rsid w:val="006D3D63"/>
    <w:rsid w:val="00715FCB"/>
    <w:rsid w:val="0073459A"/>
    <w:rsid w:val="00743101"/>
    <w:rsid w:val="007775E1"/>
    <w:rsid w:val="007867A0"/>
    <w:rsid w:val="007927F5"/>
    <w:rsid w:val="007D5A38"/>
    <w:rsid w:val="007D7952"/>
    <w:rsid w:val="00802CA0"/>
    <w:rsid w:val="00822B42"/>
    <w:rsid w:val="0083630E"/>
    <w:rsid w:val="0085795C"/>
    <w:rsid w:val="008A61FD"/>
    <w:rsid w:val="008F391A"/>
    <w:rsid w:val="009063F2"/>
    <w:rsid w:val="009260CD"/>
    <w:rsid w:val="00952C25"/>
    <w:rsid w:val="0099156A"/>
    <w:rsid w:val="009A09AC"/>
    <w:rsid w:val="009D6EB5"/>
    <w:rsid w:val="009E462A"/>
    <w:rsid w:val="009F1E75"/>
    <w:rsid w:val="00A0079E"/>
    <w:rsid w:val="00A2118D"/>
    <w:rsid w:val="00A81A84"/>
    <w:rsid w:val="00AD76E2"/>
    <w:rsid w:val="00AE307D"/>
    <w:rsid w:val="00AF329A"/>
    <w:rsid w:val="00B20152"/>
    <w:rsid w:val="00B324E3"/>
    <w:rsid w:val="00B359E4"/>
    <w:rsid w:val="00B4188D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CB5698"/>
    <w:rsid w:val="00CC0C6D"/>
    <w:rsid w:val="00CE0DA9"/>
    <w:rsid w:val="00CF7271"/>
    <w:rsid w:val="00D04BFE"/>
    <w:rsid w:val="00D2522B"/>
    <w:rsid w:val="00D33EF9"/>
    <w:rsid w:val="00D422DE"/>
    <w:rsid w:val="00D5459D"/>
    <w:rsid w:val="00D71D51"/>
    <w:rsid w:val="00DA1F4D"/>
    <w:rsid w:val="00DD172A"/>
    <w:rsid w:val="00E25A26"/>
    <w:rsid w:val="00E4381A"/>
    <w:rsid w:val="00E55D74"/>
    <w:rsid w:val="00E7705D"/>
    <w:rsid w:val="00EE4C8D"/>
    <w:rsid w:val="00F60274"/>
    <w:rsid w:val="00F77FB9"/>
    <w:rsid w:val="00F93605"/>
    <w:rsid w:val="00F94526"/>
    <w:rsid w:val="00FB068F"/>
    <w:rsid w:val="00FB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13C042"/>
  <w14:defaultImageDpi w14:val="32767"/>
  <w15:chartTrackingRefBased/>
  <w15:docId w15:val="{D750F0DA-50EB-43CA-9455-37CF7DE4F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9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urr&#237;culum%20v&#237;tae%20azul%20y%20gr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998DEDC3A80497ABFCDFC243C8AC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91200-1CBE-4AF3-8805-76161B7AE5A0}"/>
      </w:docPartPr>
      <w:docPartBody>
        <w:p w:rsidR="0012797F" w:rsidRDefault="005E06A7">
          <w:pPr>
            <w:pStyle w:val="B998DEDC3A80497ABFCDFC243C8ACEAC"/>
          </w:pPr>
          <w:r w:rsidRPr="0059649E">
            <w:rPr>
              <w:lang w:bidi="es-ES"/>
            </w:rPr>
            <w:t>Perfil</w:t>
          </w:r>
        </w:p>
      </w:docPartBody>
    </w:docPart>
    <w:docPart>
      <w:docPartPr>
        <w:name w:val="8C4D92345FDF46A19E3A088A63BA6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BE4CB-A02A-4193-84D6-26737A9CB3F9}"/>
      </w:docPartPr>
      <w:docPartBody>
        <w:p w:rsidR="0012797F" w:rsidRDefault="005E06A7">
          <w:pPr>
            <w:pStyle w:val="8C4D92345FDF46A19E3A088A63BA6F95"/>
          </w:pPr>
          <w:r w:rsidRPr="0059649E">
            <w:rPr>
              <w:lang w:bidi="es-ES"/>
            </w:rPr>
            <w:t>Contacto</w:t>
          </w:r>
        </w:p>
      </w:docPartBody>
    </w:docPart>
    <w:docPart>
      <w:docPartPr>
        <w:name w:val="6918671B7312422994CC66AEA9839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262D0-5C69-41A9-85A1-C3E58B16CF5E}"/>
      </w:docPartPr>
      <w:docPartBody>
        <w:p w:rsidR="0012797F" w:rsidRDefault="005E06A7">
          <w:pPr>
            <w:pStyle w:val="6918671B7312422994CC66AEA98399D9"/>
          </w:pPr>
          <w:r w:rsidRPr="0059649E">
            <w:rPr>
              <w:lang w:bidi="es-ES"/>
            </w:rPr>
            <w:t>TELÉFONO:</w:t>
          </w:r>
        </w:p>
      </w:docPartBody>
    </w:docPart>
    <w:docPart>
      <w:docPartPr>
        <w:name w:val="05585241854843B68A573E8784148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E314C-0C73-4B76-9018-37EB5C6FB95B}"/>
      </w:docPartPr>
      <w:docPartBody>
        <w:p w:rsidR="0012797F" w:rsidRDefault="005E06A7">
          <w:pPr>
            <w:pStyle w:val="05585241854843B68A573E8784148351"/>
          </w:pPr>
          <w:r w:rsidRPr="0059649E">
            <w:rPr>
              <w:lang w:bidi="es-ES"/>
            </w:rPr>
            <w:t>SITIO WEB:</w:t>
          </w:r>
        </w:p>
      </w:docPartBody>
    </w:docPart>
    <w:docPart>
      <w:docPartPr>
        <w:name w:val="AC06A8FB4F5944589362D6E0B0834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7D88A-0AD4-40D3-A6D5-39A68FE33935}"/>
      </w:docPartPr>
      <w:docPartBody>
        <w:p w:rsidR="0012797F" w:rsidRDefault="005E06A7">
          <w:pPr>
            <w:pStyle w:val="AC06A8FB4F5944589362D6E0B08340EE"/>
          </w:pPr>
          <w:r w:rsidRPr="0059649E">
            <w:rPr>
              <w:lang w:bidi="es-ES"/>
            </w:rPr>
            <w:t>CORREO ELECTRÓNICO:</w:t>
          </w:r>
        </w:p>
      </w:docPartBody>
    </w:docPart>
    <w:docPart>
      <w:docPartPr>
        <w:name w:val="887F57C36A1F4D8DA37FF780321F0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A0FD9-050D-4B8F-8C30-9C8DE39E7398}"/>
      </w:docPartPr>
      <w:docPartBody>
        <w:p w:rsidR="0012797F" w:rsidRDefault="005E06A7">
          <w:pPr>
            <w:pStyle w:val="887F57C36A1F4D8DA37FF780321F0004"/>
          </w:pPr>
          <w:r w:rsidRPr="0059649E">
            <w:rPr>
              <w:lang w:bidi="es-ES"/>
            </w:rPr>
            <w:t>EDUCACIÓN</w:t>
          </w:r>
        </w:p>
      </w:docPartBody>
    </w:docPart>
    <w:docPart>
      <w:docPartPr>
        <w:name w:val="ECC2D085624041E7A5E08611EE44E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166A4-5B90-4E5D-8D3E-D13D50155107}"/>
      </w:docPartPr>
      <w:docPartBody>
        <w:p w:rsidR="0012797F" w:rsidRDefault="005E06A7">
          <w:pPr>
            <w:pStyle w:val="ECC2D085624041E7A5E08611EE44E986"/>
          </w:pPr>
          <w:r w:rsidRPr="0059649E">
            <w:rPr>
              <w:lang w:bidi="es-ES"/>
            </w:rPr>
            <w:t>EXPERIENCIA LABORAL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6A7"/>
    <w:rsid w:val="0002672A"/>
    <w:rsid w:val="000B5A05"/>
    <w:rsid w:val="0012797F"/>
    <w:rsid w:val="001D0896"/>
    <w:rsid w:val="00260F45"/>
    <w:rsid w:val="005156AA"/>
    <w:rsid w:val="00566E89"/>
    <w:rsid w:val="005E06A7"/>
    <w:rsid w:val="00664179"/>
    <w:rsid w:val="00676A02"/>
    <w:rsid w:val="008B4363"/>
    <w:rsid w:val="00A135D7"/>
    <w:rsid w:val="00AA0DF3"/>
    <w:rsid w:val="00AA6E3E"/>
    <w:rsid w:val="00AB1ED3"/>
    <w:rsid w:val="00AE307D"/>
    <w:rsid w:val="00D63FF3"/>
    <w:rsid w:val="00F577CC"/>
    <w:rsid w:val="00F76A16"/>
    <w:rsid w:val="00FB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8DEDC3A80497ABFCDFC243C8ACEAC">
    <w:name w:val="B998DEDC3A80497ABFCDFC243C8ACEAC"/>
  </w:style>
  <w:style w:type="paragraph" w:customStyle="1" w:styleId="8C4D92345FDF46A19E3A088A63BA6F95">
    <w:name w:val="8C4D92345FDF46A19E3A088A63BA6F95"/>
  </w:style>
  <w:style w:type="paragraph" w:customStyle="1" w:styleId="6918671B7312422994CC66AEA98399D9">
    <w:name w:val="6918671B7312422994CC66AEA98399D9"/>
  </w:style>
  <w:style w:type="paragraph" w:customStyle="1" w:styleId="05585241854843B68A573E8784148351">
    <w:name w:val="05585241854843B68A573E8784148351"/>
  </w:style>
  <w:style w:type="paragraph" w:customStyle="1" w:styleId="AC06A8FB4F5944589362D6E0B08340EE">
    <w:name w:val="AC06A8FB4F5944589362D6E0B08340EE"/>
  </w:style>
  <w:style w:type="character" w:styleId="Hipervnculo">
    <w:name w:val="Hyperlink"/>
    <w:basedOn w:val="Fuentedeprrafopredeter"/>
    <w:uiPriority w:val="99"/>
    <w:unhideWhenUsed/>
    <w:rPr>
      <w:rFonts w:ascii="Century Gothic" w:hAnsi="Century Gothic"/>
      <w:color w:val="BF4E14" w:themeColor="accent2" w:themeShade="BF"/>
      <w:u w:val="single"/>
    </w:rPr>
  </w:style>
  <w:style w:type="paragraph" w:customStyle="1" w:styleId="887F57C36A1F4D8DA37FF780321F0004">
    <w:name w:val="887F57C36A1F4D8DA37FF780321F0004"/>
  </w:style>
  <w:style w:type="paragraph" w:customStyle="1" w:styleId="ECC2D085624041E7A5E08611EE44E986">
    <w:name w:val="ECC2D085624041E7A5E08611EE44E986"/>
  </w:style>
  <w:style w:type="character" w:customStyle="1" w:styleId="Ttulo2Car">
    <w:name w:val="Título 2 Car"/>
    <w:basedOn w:val="Fuentedeprrafopredeter"/>
    <w:link w:val="Ttulo2"/>
    <w:uiPriority w:val="9"/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0EE259E-850A-4E1C-B82E-78F5F5E4CD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azul y gris</Template>
  <TotalTime>72</TotalTime>
  <Pages>2</Pages>
  <Words>400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Asistente de Factor Humano</cp:lastModifiedBy>
  <cp:revision>4</cp:revision>
  <cp:lastPrinted>2024-10-31T17:11:00Z</cp:lastPrinted>
  <dcterms:created xsi:type="dcterms:W3CDTF">2019-11-23T01:17:00Z</dcterms:created>
  <dcterms:modified xsi:type="dcterms:W3CDTF">2025-01-16T15:42:00Z</dcterms:modified>
</cp:coreProperties>
</file>