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AC39BA" w14:paraId="3EBE90E4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8BA9849" w14:textId="2493F54E" w:rsidR="003D1B71" w:rsidRPr="00AC39BA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  <w:lang w:val="es-MX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4970E19D" w14:textId="77777777" w:rsidR="003D1B71" w:rsidRPr="00AC39BA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es-MX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5BD1871A" w14:textId="77777777" w:rsidR="003D1B71" w:rsidRDefault="00BE3DBC" w:rsidP="00310F17">
            <w:pPr>
              <w:pStyle w:val="Ttulo"/>
              <w:rPr>
                <w:lang w:val="es-MX"/>
              </w:rPr>
            </w:pPr>
            <w:r>
              <w:rPr>
                <w:lang w:val="es-MX"/>
              </w:rPr>
              <w:t>Naylin Iroska</w:t>
            </w:r>
            <w:r w:rsidR="003D1B71" w:rsidRPr="00AC39BA">
              <w:rPr>
                <w:lang w:val="es-MX" w:bidi="es-MX"/>
              </w:rPr>
              <w:br/>
            </w:r>
            <w:r>
              <w:rPr>
                <w:lang w:val="es-MX"/>
              </w:rPr>
              <w:t>Barrios Lee</w:t>
            </w:r>
          </w:p>
          <w:p w14:paraId="0A8C2D9D" w14:textId="7B8F16BF" w:rsidR="004C6A3E" w:rsidRPr="004C6A3E" w:rsidRDefault="004C6A3E" w:rsidP="004C6A3E">
            <w:pPr>
              <w:rPr>
                <w:sz w:val="40"/>
                <w:szCs w:val="40"/>
                <w:lang w:val="es-MX"/>
              </w:rPr>
            </w:pPr>
            <w:r w:rsidRPr="004C6A3E">
              <w:rPr>
                <w:sz w:val="40"/>
                <w:szCs w:val="40"/>
                <w:lang w:val="es-MX"/>
              </w:rPr>
              <w:t>6584-1413</w:t>
            </w:r>
          </w:p>
        </w:tc>
      </w:tr>
      <w:tr w:rsidR="003D1B71" w:rsidRPr="00AC39BA" w14:paraId="6075C8C8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2FC93ECA" w14:textId="77777777" w:rsidR="003D1B71" w:rsidRPr="00AC39BA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67A9B8E" w14:textId="77777777" w:rsidR="003D1B71" w:rsidRPr="00AC39BA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lang w:val="es-MX"/>
              </w:rPr>
              <w:id w:val="1196195576"/>
              <w:placeholder>
                <w:docPart w:val="CD0E85640F6A40E5B769B6AFEDB965B6"/>
              </w:placeholder>
              <w:temporary/>
              <w:showingPlcHdr/>
              <w15:appearance w15:val="hidden"/>
            </w:sdtPr>
            <w:sdtEndPr/>
            <w:sdtContent>
              <w:p w14:paraId="38AE7E10" w14:textId="77777777" w:rsidR="003D1B71" w:rsidRPr="00D4716A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es-MX"/>
                  </w:rPr>
                </w:pPr>
                <w:r w:rsidRPr="00D4716A">
                  <w:rPr>
                    <w:rFonts w:asciiTheme="majorHAnsi" w:hAnsiTheme="majorHAnsi" w:cs="Calibri"/>
                    <w:lang w:val="es-MX" w:bidi="es-MX"/>
                  </w:rPr>
                  <w:t>Experiencia</w:t>
                </w:r>
              </w:p>
            </w:sdtContent>
          </w:sdt>
          <w:p w14:paraId="1926FFBC" w14:textId="6E365AC0" w:rsidR="003D1B71" w:rsidRPr="00AC39BA" w:rsidRDefault="00BE3DBC" w:rsidP="00AC6C7E">
            <w:pPr>
              <w:pStyle w:val="Fechas"/>
              <w:rPr>
                <w:lang w:val="es-MX"/>
              </w:rPr>
            </w:pPr>
            <w:r>
              <w:rPr>
                <w:lang w:val="es-MX"/>
              </w:rPr>
              <w:t>Inicio 7/06/2012</w:t>
            </w:r>
            <w:r w:rsidR="003D1B71" w:rsidRPr="00AC39BA">
              <w:rPr>
                <w:rFonts w:eastAsia="Calibri"/>
                <w:lang w:val="es-MX" w:bidi="es-MX"/>
              </w:rPr>
              <w:t>–</w:t>
            </w:r>
            <w:r>
              <w:rPr>
                <w:rFonts w:eastAsia="Calibri"/>
                <w:lang w:val="es-MX" w:bidi="es-MX"/>
              </w:rPr>
              <w:t>finalizo 7/01/213</w:t>
            </w:r>
          </w:p>
          <w:p w14:paraId="082D938F" w14:textId="26EDC5EB" w:rsidR="003D1B71" w:rsidRPr="00AC39BA" w:rsidRDefault="00BE3DBC" w:rsidP="00AC6C7E">
            <w:pPr>
              <w:pStyle w:val="Experiencia"/>
              <w:rPr>
                <w:lang w:val="es-MX"/>
              </w:rPr>
            </w:pPr>
            <w:r>
              <w:t>cajera</w:t>
            </w:r>
            <w:r w:rsidR="00AC39BA" w:rsidRPr="00AC39BA">
              <w:rPr>
                <w:rStyle w:val="Textoennegrita"/>
                <w:lang w:val="es-MX"/>
              </w:rPr>
              <w:t xml:space="preserve"> </w:t>
            </w:r>
            <w:r w:rsidR="003D1B71" w:rsidRPr="00AC39BA">
              <w:rPr>
                <w:rStyle w:val="Textoennegrita"/>
                <w:rFonts w:eastAsia="Calibri"/>
                <w:lang w:val="es-MX" w:bidi="es-MX"/>
              </w:rPr>
              <w:t xml:space="preserve">  • </w:t>
            </w:r>
            <w:r>
              <w:t>china Wok</w:t>
            </w:r>
          </w:p>
          <w:p w14:paraId="57829AA2" w14:textId="75846E4F" w:rsidR="003D1B71" w:rsidRPr="00AC39BA" w:rsidRDefault="00BE3DBC" w:rsidP="00AC6C7E">
            <w:pPr>
              <w:pStyle w:val="Fechas"/>
              <w:rPr>
                <w:lang w:val="es-MX"/>
              </w:rPr>
            </w:pPr>
            <w:r>
              <w:rPr>
                <w:lang w:val="es-MX"/>
              </w:rPr>
              <w:t>22/03/2013</w:t>
            </w:r>
            <w:r w:rsidR="003D1B71" w:rsidRPr="00AC39BA">
              <w:rPr>
                <w:rFonts w:eastAsia="Calibri"/>
                <w:lang w:val="es-MX" w:bidi="es-MX"/>
              </w:rPr>
              <w:t>–</w:t>
            </w:r>
            <w:r>
              <w:rPr>
                <w:lang w:val="es-MX"/>
              </w:rPr>
              <w:t>14/08/2014</w:t>
            </w:r>
          </w:p>
          <w:p w14:paraId="48730FD8" w14:textId="03BA8E32" w:rsidR="003D1B71" w:rsidRPr="00AC39BA" w:rsidRDefault="00BE3DBC" w:rsidP="00AC6C7E">
            <w:pPr>
              <w:pStyle w:val="Experiencia"/>
              <w:rPr>
                <w:lang w:val="es-MX"/>
              </w:rPr>
            </w:pPr>
            <w:r>
              <w:t xml:space="preserve">Cajera </w:t>
            </w:r>
            <w:r w:rsidR="009B75D8">
              <w:t>vendedora</w:t>
            </w:r>
            <w:r w:rsidR="009B75D8" w:rsidRPr="00AC39BA">
              <w:rPr>
                <w:rStyle w:val="Textoennegrita"/>
                <w:lang w:val="es-MX"/>
              </w:rPr>
              <w:t xml:space="preserve"> </w:t>
            </w:r>
            <w:r w:rsidR="009B75D8" w:rsidRPr="00AC39BA">
              <w:rPr>
                <w:rStyle w:val="Textoennegrita"/>
                <w:rFonts w:eastAsia="Calibri"/>
                <w:lang w:val="es-MX" w:bidi="es-MX"/>
              </w:rPr>
              <w:t>•</w:t>
            </w:r>
            <w:r w:rsidR="003D1B71" w:rsidRPr="00AC39BA">
              <w:rPr>
                <w:rStyle w:val="Textoennegrita"/>
                <w:rFonts w:eastAsia="Calibri"/>
                <w:lang w:val="es-MX" w:bidi="es-MX"/>
              </w:rPr>
              <w:t xml:space="preserve"> </w:t>
            </w:r>
            <w:r>
              <w:t>El COSTO</w:t>
            </w:r>
          </w:p>
          <w:p w14:paraId="0133A6E4" w14:textId="6A8F16F0" w:rsidR="003D1B71" w:rsidRPr="00AC39BA" w:rsidRDefault="00BE3DBC" w:rsidP="00AC6C7E">
            <w:pPr>
              <w:pStyle w:val="Fechas"/>
              <w:rPr>
                <w:lang w:val="es-MX"/>
              </w:rPr>
            </w:pPr>
            <w:r>
              <w:rPr>
                <w:lang w:val="es-MX"/>
              </w:rPr>
              <w:t>3/03/2019</w:t>
            </w:r>
            <w:r w:rsidR="003D1B71" w:rsidRPr="00AC39BA">
              <w:rPr>
                <w:rFonts w:eastAsia="Calibri"/>
                <w:lang w:val="es-MX" w:bidi="es-MX"/>
              </w:rPr>
              <w:t>–</w:t>
            </w:r>
            <w:r>
              <w:rPr>
                <w:lang w:val="es-MX"/>
              </w:rPr>
              <w:t>8/03/2019</w:t>
            </w:r>
          </w:p>
          <w:p w14:paraId="35962F01" w14:textId="2BE9FD5B" w:rsidR="003D1B71" w:rsidRPr="009B75D8" w:rsidRDefault="00BE3DBC" w:rsidP="00AC6C7E">
            <w:pPr>
              <w:pStyle w:val="Experiencia"/>
            </w:pPr>
            <w:r>
              <w:t>Secretaria</w:t>
            </w:r>
            <w:r w:rsidR="00AC39BA" w:rsidRPr="00AC39BA">
              <w:rPr>
                <w:rStyle w:val="Textoennegrita"/>
                <w:lang w:val="es-MX"/>
              </w:rPr>
              <w:t xml:space="preserve"> </w:t>
            </w:r>
            <w:r w:rsidR="009B75D8">
              <w:rPr>
                <w:rStyle w:val="Textoennegrita"/>
                <w:rFonts w:eastAsia="Calibri"/>
                <w:lang w:val="es-MX" w:bidi="es-MX"/>
              </w:rPr>
              <w:t>de un Dr. Ginecólogo</w:t>
            </w:r>
            <w:r w:rsidR="003D1B71" w:rsidRPr="00AC39BA">
              <w:rPr>
                <w:rStyle w:val="Textoennegrita"/>
                <w:rFonts w:eastAsia="Calibri"/>
                <w:lang w:val="es-MX" w:bidi="es-MX"/>
              </w:rPr>
              <w:t xml:space="preserve"> • </w:t>
            </w:r>
            <w:r w:rsidR="009B75D8">
              <w:t>C</w:t>
            </w:r>
            <w:r w:rsidR="004C6A3E">
              <w:t>onsultorio</w:t>
            </w:r>
            <w:r w:rsidR="009B75D8">
              <w:t xml:space="preserve"> Médico Paitilla</w:t>
            </w:r>
          </w:p>
          <w:p w14:paraId="5D95F95A" w14:textId="4F86868D" w:rsidR="003D1B71" w:rsidRPr="00AC39BA" w:rsidRDefault="009B75D8" w:rsidP="00AC6C7E">
            <w:pPr>
              <w:rPr>
                <w:lang w:val="es-MX"/>
              </w:rPr>
            </w:pPr>
            <w:r>
              <w:rPr>
                <w:lang w:val="es-MX"/>
              </w:rPr>
              <w:t>También obtuve experiencia en supermercado XTRRA como cajera y realzaba inventarios con una compañía aparte a diferentes supermercados como EL REY Y MR, PRECIO.</w:t>
            </w:r>
          </w:p>
          <w:sdt>
            <w:sdtPr>
              <w:rPr>
                <w:rFonts w:asciiTheme="majorHAnsi" w:hAnsiTheme="majorHAnsi" w:cs="Calibri"/>
                <w:color w:val="0072C7"/>
                <w:lang w:val="es-MX"/>
              </w:rPr>
              <w:id w:val="-1554227259"/>
              <w:placeholder>
                <w:docPart w:val="6619238A767848FEBE6653003BE3F43A"/>
              </w:placeholder>
              <w:temporary/>
              <w:showingPlcHdr/>
              <w15:appearance w15:val="hidden"/>
            </w:sdtPr>
            <w:sdtEndPr/>
            <w:sdtContent>
              <w:p w14:paraId="5D8BDBA4" w14:textId="77777777" w:rsidR="003D1B71" w:rsidRPr="00D4716A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es-MX"/>
                  </w:rPr>
                </w:pPr>
                <w:r w:rsidRPr="00D4716A">
                  <w:rPr>
                    <w:rFonts w:asciiTheme="majorHAnsi" w:hAnsiTheme="majorHAnsi" w:cs="Calibri"/>
                    <w:lang w:val="es-MX" w:bidi="es-MX"/>
                  </w:rPr>
                  <w:t>Educación</w:t>
                </w:r>
              </w:p>
            </w:sdtContent>
          </w:sdt>
          <w:p w14:paraId="59761CA3" w14:textId="193AE487" w:rsidR="003D1B71" w:rsidRPr="00AC39BA" w:rsidRDefault="009B75D8" w:rsidP="00353B60">
            <w:pPr>
              <w:pStyle w:val="Nombredelaescuela"/>
              <w:rPr>
                <w:lang w:val="es-MX"/>
              </w:rPr>
            </w:pPr>
            <w:r>
              <w:rPr>
                <w:lang w:val="es-MX"/>
              </w:rPr>
              <w:t>INSTITUTO TECNICO PANASYSTEM’S,</w:t>
            </w:r>
            <w:r w:rsidR="003D1B71" w:rsidRPr="00AC39BA">
              <w:rPr>
                <w:lang w:val="es-MX" w:bidi="es-MX"/>
              </w:rPr>
              <w:t xml:space="preserve"> </w:t>
            </w:r>
            <w:r>
              <w:rPr>
                <w:lang w:val="es-MX"/>
              </w:rPr>
              <w:t xml:space="preserve">La Chorrera </w:t>
            </w:r>
          </w:p>
          <w:p w14:paraId="23356EEF" w14:textId="7C9FB5EA" w:rsidR="003D1B71" w:rsidRPr="00AC39BA" w:rsidRDefault="009B75D8" w:rsidP="009B75D8">
            <w:pPr>
              <w:pStyle w:val="Listaconvietas"/>
              <w:numPr>
                <w:ilvl w:val="0"/>
                <w:numId w:val="0"/>
              </w:numPr>
              <w:ind w:left="360"/>
              <w:rPr>
                <w:lang w:val="es-MX"/>
              </w:rPr>
            </w:pPr>
            <w:r>
              <w:rPr>
                <w:lang w:val="es-MX"/>
              </w:rPr>
              <w:t>Soy actualmente estudiante de Licenciatura en Derecho y Ciencias Políticas en la Universidad Interamericana de Panamá.</w:t>
            </w:r>
          </w:p>
          <w:p w14:paraId="53ED98DF" w14:textId="2FA15A07" w:rsidR="003D1B71" w:rsidRDefault="009B75D8" w:rsidP="00AC6C7E">
            <w:pPr>
              <w:pStyle w:val="Ttulo2"/>
              <w:rPr>
                <w:rFonts w:asciiTheme="majorHAnsi" w:hAnsiTheme="majorHAnsi" w:cs="Calibri"/>
                <w:color w:val="0072C7"/>
                <w:lang w:val="es-MX"/>
              </w:rPr>
            </w:pPr>
            <w:r>
              <w:rPr>
                <w:rFonts w:asciiTheme="majorHAnsi" w:hAnsiTheme="majorHAnsi" w:cs="Calibri"/>
                <w:color w:val="0072C7"/>
                <w:lang w:val="es-MX"/>
              </w:rPr>
              <w:t>Nacionalidad Panameña</w:t>
            </w:r>
          </w:p>
          <w:p w14:paraId="0CCDAEFD" w14:textId="6A67B9E6" w:rsidR="004A0F6D" w:rsidRDefault="004A0F6D" w:rsidP="009B75D8">
            <w:pPr>
              <w:rPr>
                <w:lang w:val="es-MX"/>
              </w:rPr>
            </w:pPr>
            <w:r>
              <w:rPr>
                <w:lang w:val="es-MX"/>
              </w:rPr>
              <w:t>Cedula: 8-952-638</w:t>
            </w:r>
          </w:p>
          <w:p w14:paraId="5C07910A" w14:textId="75BA72A9" w:rsidR="009B75D8" w:rsidRDefault="009B75D8" w:rsidP="009B75D8">
            <w:pPr>
              <w:rPr>
                <w:lang w:val="es-MX"/>
              </w:rPr>
            </w:pPr>
            <w:r>
              <w:rPr>
                <w:lang w:val="es-MX"/>
              </w:rPr>
              <w:t>Estado Civil: Soltera</w:t>
            </w:r>
          </w:p>
          <w:p w14:paraId="07B9B9FF" w14:textId="5B366663" w:rsidR="009B75D8" w:rsidRDefault="004C6A3E" w:rsidP="009B75D8">
            <w:pPr>
              <w:rPr>
                <w:lang w:val="es-MX"/>
              </w:rPr>
            </w:pPr>
            <w:r>
              <w:rPr>
                <w:lang w:val="es-MX"/>
              </w:rPr>
              <w:t>D</w:t>
            </w:r>
            <w:r w:rsidR="009B75D8">
              <w:rPr>
                <w:lang w:val="es-MX"/>
              </w:rPr>
              <w:t>ependientes: 3</w:t>
            </w:r>
          </w:p>
          <w:p w14:paraId="5102BA05" w14:textId="2C28DD72" w:rsidR="004C6A3E" w:rsidRDefault="004C6A3E" w:rsidP="009B75D8">
            <w:pPr>
              <w:rPr>
                <w:lang w:val="es-MX"/>
              </w:rPr>
            </w:pPr>
            <w:r>
              <w:rPr>
                <w:lang w:val="es-MX"/>
              </w:rPr>
              <w:t>Edad: 31 Años</w:t>
            </w:r>
          </w:p>
          <w:p w14:paraId="2820D950" w14:textId="25DCB55E" w:rsidR="004A0F6D" w:rsidRDefault="004A0F6D" w:rsidP="009B75D8">
            <w:pPr>
              <w:rPr>
                <w:lang w:val="es-MX"/>
              </w:rPr>
            </w:pPr>
          </w:p>
          <w:p w14:paraId="7A3C07E2" w14:textId="77777777" w:rsidR="009B75D8" w:rsidRPr="009B75D8" w:rsidRDefault="009B75D8" w:rsidP="009B75D8">
            <w:pPr>
              <w:rPr>
                <w:lang w:val="es-MX"/>
              </w:rPr>
            </w:pPr>
          </w:p>
          <w:p w14:paraId="0F402FBA" w14:textId="0994AB74" w:rsidR="003D1B71" w:rsidRPr="00D4716A" w:rsidRDefault="003D1B71" w:rsidP="00AC6C7E">
            <w:pPr>
              <w:pStyle w:val="Ttulo2"/>
              <w:rPr>
                <w:rFonts w:asciiTheme="majorHAnsi" w:hAnsiTheme="majorHAnsi" w:cs="Calibri"/>
                <w:color w:val="0072C7"/>
                <w:lang w:val="es-MX"/>
              </w:rPr>
            </w:pPr>
          </w:p>
          <w:p w14:paraId="2C7399D6" w14:textId="31D7FD32" w:rsidR="003D1B71" w:rsidRPr="00AC39BA" w:rsidRDefault="004A0F6D" w:rsidP="00AC6C7E">
            <w:pPr>
              <w:rPr>
                <w:lang w:val="es-MX"/>
              </w:rPr>
            </w:pPr>
            <w:r>
              <w:rPr>
                <w:lang w:val="es-MX"/>
              </w:rPr>
              <w:t>Me considero una persona Responsable y dispuesta a seguir adelante y aportar mis conocimientos para el desarrollo y evolución de su empresa.</w:t>
            </w:r>
          </w:p>
          <w:sdt>
            <w:sdtPr>
              <w:rPr>
                <w:rFonts w:asciiTheme="majorHAnsi" w:hAnsiTheme="majorHAnsi" w:cs="Calibri"/>
                <w:color w:val="0072C7"/>
                <w:lang w:val="es-MX"/>
              </w:rPr>
              <w:id w:val="1374043770"/>
              <w:placeholder>
                <w:docPart w:val="0103F74040644285B40668C7D45CE4F3"/>
              </w:placeholder>
              <w:temporary/>
              <w:showingPlcHdr/>
              <w15:appearance w15:val="hidden"/>
            </w:sdtPr>
            <w:sdtEndPr/>
            <w:sdtContent>
              <w:p w14:paraId="69E1611C" w14:textId="77777777" w:rsidR="003D1B71" w:rsidRPr="00D4716A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es-MX"/>
                  </w:rPr>
                </w:pPr>
                <w:r w:rsidRPr="00D4716A">
                  <w:rPr>
                    <w:rFonts w:asciiTheme="majorHAnsi" w:hAnsiTheme="majorHAnsi" w:cs="Calibri"/>
                    <w:lang w:val="es-MX" w:bidi="es-MX"/>
                  </w:rPr>
                  <w:t>Referencias</w:t>
                </w:r>
              </w:p>
            </w:sdtContent>
          </w:sdt>
          <w:p w14:paraId="110ADC5C" w14:textId="7B4ADCD3" w:rsidR="003D1B71" w:rsidRDefault="004A0F6D" w:rsidP="00AC6C7E">
            <w:pPr>
              <w:rPr>
                <w:lang w:val="es-MX"/>
              </w:rPr>
            </w:pPr>
            <w:r>
              <w:rPr>
                <w:lang w:val="es-MX"/>
              </w:rPr>
              <w:t>Anayansi Pineda    6925-9803</w:t>
            </w:r>
          </w:p>
          <w:p w14:paraId="5DB8CD08" w14:textId="3B959F62" w:rsidR="004A0F6D" w:rsidRDefault="004A0F6D" w:rsidP="00AC6C7E">
            <w:pPr>
              <w:rPr>
                <w:lang w:val="es-MX"/>
              </w:rPr>
            </w:pPr>
            <w:r>
              <w:rPr>
                <w:lang w:val="es-MX"/>
              </w:rPr>
              <w:t>Isidro González      6039-5313</w:t>
            </w:r>
          </w:p>
          <w:p w14:paraId="06575C1F" w14:textId="020686F6" w:rsidR="004A0F6D" w:rsidRPr="00AC39BA" w:rsidRDefault="004A0F6D" w:rsidP="00AC6C7E">
            <w:pPr>
              <w:rPr>
                <w:sz w:val="24"/>
                <w:szCs w:val="24"/>
                <w:lang w:val="es-MX"/>
              </w:rPr>
            </w:pPr>
            <w:r>
              <w:rPr>
                <w:lang w:val="es-MX"/>
              </w:rPr>
              <w:t xml:space="preserve">   </w:t>
            </w:r>
          </w:p>
        </w:tc>
      </w:tr>
      <w:tr w:rsidR="003D1B71" w:rsidRPr="00AC39BA" w14:paraId="21E60101" w14:textId="77777777" w:rsidTr="003D1B71">
        <w:trPr>
          <w:trHeight w:val="1164"/>
        </w:trPr>
        <w:tc>
          <w:tcPr>
            <w:tcW w:w="720" w:type="dxa"/>
          </w:tcPr>
          <w:p w14:paraId="21A4915A" w14:textId="77777777" w:rsidR="003D1B71" w:rsidRPr="00AC39BA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MX"/>
              </w:rPr>
            </w:pPr>
          </w:p>
        </w:tc>
        <w:tc>
          <w:tcPr>
            <w:tcW w:w="2942" w:type="dxa"/>
            <w:gridSpan w:val="2"/>
          </w:tcPr>
          <w:p w14:paraId="4168E45D" w14:textId="77777777" w:rsidR="003D1B71" w:rsidRPr="00AC39BA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MX"/>
              </w:rPr>
            </w:pPr>
          </w:p>
        </w:tc>
        <w:tc>
          <w:tcPr>
            <w:tcW w:w="423" w:type="dxa"/>
            <w:vMerge/>
          </w:tcPr>
          <w:p w14:paraId="700DA63D" w14:textId="77777777" w:rsidR="003D1B71" w:rsidRPr="00AC39BA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6607" w:type="dxa"/>
            <w:vMerge/>
          </w:tcPr>
          <w:p w14:paraId="56AF65EC" w14:textId="77777777" w:rsidR="003D1B71" w:rsidRPr="00AC39BA" w:rsidRDefault="003D1B71" w:rsidP="00222466">
            <w:pPr>
              <w:rPr>
                <w:lang w:val="es-MX"/>
              </w:rPr>
            </w:pPr>
          </w:p>
        </w:tc>
      </w:tr>
      <w:tr w:rsidR="003D1B71" w:rsidRPr="00AC39BA" w14:paraId="3D78CFD5" w14:textId="77777777" w:rsidTr="003D1B71">
        <w:trPr>
          <w:trHeight w:val="543"/>
        </w:trPr>
        <w:tc>
          <w:tcPr>
            <w:tcW w:w="720" w:type="dxa"/>
          </w:tcPr>
          <w:p w14:paraId="0FC136EB" w14:textId="77777777" w:rsidR="003D1B71" w:rsidRPr="00AC39BA" w:rsidRDefault="003D1B71" w:rsidP="006D79A8">
            <w:pPr>
              <w:pStyle w:val="Informacin"/>
              <w:jc w:val="center"/>
              <w:rPr>
                <w:noProof/>
                <w:lang w:val="es-MX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26487A7" w14:textId="77777777" w:rsidR="003D1B71" w:rsidRPr="00AC39BA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MX"/>
              </w:rPr>
            </w:pPr>
            <w:r w:rsidRPr="00AC39BA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FA47735" wp14:editId="437E1B99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AB224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7251CA9" w14:textId="3EEE255B" w:rsidR="004A0F6D" w:rsidRDefault="004C6A3E" w:rsidP="00380FD1">
            <w:pPr>
              <w:pStyle w:val="Informacin"/>
              <w:rPr>
                <w:lang w:val="es-MX"/>
              </w:rPr>
            </w:pPr>
            <w:r>
              <w:rPr>
                <w:lang w:val="es-MX"/>
              </w:rPr>
              <w:t>Panamá</w:t>
            </w:r>
            <w:r w:rsidR="004A0F6D">
              <w:rPr>
                <w:lang w:val="es-MX"/>
              </w:rPr>
              <w:t xml:space="preserve"> Oeste</w:t>
            </w:r>
          </w:p>
          <w:p w14:paraId="5EEC1F02" w14:textId="474018CE" w:rsidR="004A0F6D" w:rsidRPr="00AC39BA" w:rsidRDefault="004A0F6D" w:rsidP="00380FD1">
            <w:pPr>
              <w:pStyle w:val="Informacin"/>
              <w:rPr>
                <w:lang w:val="es-MX"/>
              </w:rPr>
            </w:pPr>
            <w:r>
              <w:rPr>
                <w:lang w:val="es-MX"/>
              </w:rPr>
              <w:t xml:space="preserve">El </w:t>
            </w:r>
            <w:r w:rsidR="004C6A3E">
              <w:rPr>
                <w:lang w:val="es-MX"/>
              </w:rPr>
              <w:t xml:space="preserve">Tecal </w:t>
            </w:r>
          </w:p>
          <w:p w14:paraId="624C9601" w14:textId="6FC82D53" w:rsidR="003D1B71" w:rsidRPr="00AC39BA" w:rsidRDefault="003D1B71" w:rsidP="00380FD1">
            <w:pPr>
              <w:pStyle w:val="Informacin"/>
              <w:rPr>
                <w:lang w:val="es-MX"/>
              </w:rPr>
            </w:pPr>
          </w:p>
        </w:tc>
        <w:tc>
          <w:tcPr>
            <w:tcW w:w="423" w:type="dxa"/>
            <w:vMerge/>
          </w:tcPr>
          <w:p w14:paraId="2F238399" w14:textId="77777777" w:rsidR="003D1B71" w:rsidRPr="00AC39BA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6607" w:type="dxa"/>
            <w:vMerge/>
          </w:tcPr>
          <w:p w14:paraId="007C5941" w14:textId="77777777" w:rsidR="003D1B71" w:rsidRPr="00AC39BA" w:rsidRDefault="003D1B71" w:rsidP="005801E5">
            <w:pPr>
              <w:pStyle w:val="Ttulo1"/>
              <w:rPr>
                <w:lang w:val="es-MX"/>
              </w:rPr>
            </w:pPr>
          </w:p>
        </w:tc>
      </w:tr>
      <w:tr w:rsidR="003D1B71" w:rsidRPr="00AC39BA" w14:paraId="2ED03C3D" w14:textId="77777777" w:rsidTr="003D1B71">
        <w:trPr>
          <w:trHeight w:val="183"/>
        </w:trPr>
        <w:tc>
          <w:tcPr>
            <w:tcW w:w="720" w:type="dxa"/>
          </w:tcPr>
          <w:p w14:paraId="5EC9E137" w14:textId="77777777" w:rsidR="003D1B71" w:rsidRPr="00AC39BA" w:rsidRDefault="003D1B71" w:rsidP="00222466">
            <w:pPr>
              <w:pStyle w:val="Sinespaciado"/>
              <w:rPr>
                <w:color w:val="666666"/>
                <w:lang w:val="es-MX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1D1E130" w14:textId="77777777" w:rsidR="003D1B71" w:rsidRPr="00AC39BA" w:rsidRDefault="003D1B71" w:rsidP="00222466">
            <w:pPr>
              <w:pStyle w:val="Sinespaciado"/>
              <w:rPr>
                <w:color w:val="666666"/>
                <w:lang w:val="es-MX"/>
              </w:rPr>
            </w:pPr>
          </w:p>
        </w:tc>
        <w:tc>
          <w:tcPr>
            <w:tcW w:w="423" w:type="dxa"/>
            <w:vMerge/>
          </w:tcPr>
          <w:p w14:paraId="6BB8989F" w14:textId="77777777" w:rsidR="003D1B71" w:rsidRPr="00AC39BA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6607" w:type="dxa"/>
            <w:vMerge/>
          </w:tcPr>
          <w:p w14:paraId="23C3EFB8" w14:textId="77777777" w:rsidR="003D1B71" w:rsidRPr="00AC39BA" w:rsidRDefault="003D1B71" w:rsidP="005801E5">
            <w:pPr>
              <w:pStyle w:val="Ttulo1"/>
              <w:rPr>
                <w:lang w:val="es-MX"/>
              </w:rPr>
            </w:pPr>
          </w:p>
        </w:tc>
      </w:tr>
      <w:tr w:rsidR="003D1B71" w:rsidRPr="00AC39BA" w14:paraId="3AA4BD03" w14:textId="77777777" w:rsidTr="003D1B71">
        <w:trPr>
          <w:trHeight w:val="624"/>
        </w:trPr>
        <w:tc>
          <w:tcPr>
            <w:tcW w:w="720" w:type="dxa"/>
          </w:tcPr>
          <w:p w14:paraId="05A3B433" w14:textId="77777777" w:rsidR="003D1B71" w:rsidRPr="00AC39BA" w:rsidRDefault="003D1B71" w:rsidP="006D79A8">
            <w:pPr>
              <w:pStyle w:val="Informacin"/>
              <w:jc w:val="center"/>
              <w:rPr>
                <w:noProof/>
                <w:lang w:val="es-MX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444B94E" w14:textId="77777777" w:rsidR="003D1B71" w:rsidRPr="00AC39BA" w:rsidRDefault="003D1B71" w:rsidP="006D79A8">
            <w:pPr>
              <w:pStyle w:val="Informacin"/>
              <w:jc w:val="center"/>
              <w:rPr>
                <w:color w:val="666666"/>
                <w:lang w:val="es-MX"/>
              </w:rPr>
            </w:pPr>
            <w:r w:rsidRPr="00AC39BA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7F59346" wp14:editId="031FC458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877EE2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B85C8B2" w14:textId="315FFAAE" w:rsidR="003D1B71" w:rsidRPr="00AC39BA" w:rsidRDefault="00697505" w:rsidP="00380FD1">
            <w:pPr>
              <w:pStyle w:val="Informacin"/>
              <w:rPr>
                <w:lang w:val="es-MX"/>
              </w:rPr>
            </w:pPr>
            <w:r>
              <w:rPr>
                <w:lang w:val="es-MX"/>
              </w:rPr>
              <w:t>247-9458</w:t>
            </w:r>
          </w:p>
        </w:tc>
        <w:tc>
          <w:tcPr>
            <w:tcW w:w="423" w:type="dxa"/>
            <w:vMerge/>
          </w:tcPr>
          <w:p w14:paraId="267102BF" w14:textId="77777777" w:rsidR="003D1B71" w:rsidRPr="00AC39BA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6607" w:type="dxa"/>
            <w:vMerge/>
          </w:tcPr>
          <w:p w14:paraId="5883280F" w14:textId="77777777" w:rsidR="003D1B71" w:rsidRPr="00AC39BA" w:rsidRDefault="003D1B71" w:rsidP="005801E5">
            <w:pPr>
              <w:pStyle w:val="Ttulo1"/>
              <w:rPr>
                <w:lang w:val="es-MX"/>
              </w:rPr>
            </w:pPr>
          </w:p>
        </w:tc>
      </w:tr>
      <w:tr w:rsidR="003D1B71" w:rsidRPr="00AC39BA" w14:paraId="1C5051E6" w14:textId="77777777" w:rsidTr="003D1B71">
        <w:trPr>
          <w:trHeight w:val="183"/>
        </w:trPr>
        <w:tc>
          <w:tcPr>
            <w:tcW w:w="720" w:type="dxa"/>
          </w:tcPr>
          <w:p w14:paraId="5CF3F5B4" w14:textId="77777777" w:rsidR="003D1B71" w:rsidRPr="00AC39BA" w:rsidRDefault="003D1B71" w:rsidP="00B6466C">
            <w:pPr>
              <w:pStyle w:val="Sinespaciado"/>
              <w:rPr>
                <w:color w:val="666666"/>
                <w:lang w:val="es-MX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625DD86" w14:textId="77777777" w:rsidR="003D1B71" w:rsidRPr="00AC39BA" w:rsidRDefault="003D1B71" w:rsidP="00B6466C">
            <w:pPr>
              <w:pStyle w:val="Sinespaciado"/>
              <w:rPr>
                <w:color w:val="666666"/>
                <w:lang w:val="es-MX"/>
              </w:rPr>
            </w:pPr>
          </w:p>
        </w:tc>
        <w:tc>
          <w:tcPr>
            <w:tcW w:w="423" w:type="dxa"/>
            <w:vMerge/>
          </w:tcPr>
          <w:p w14:paraId="45B01D12" w14:textId="77777777" w:rsidR="003D1B71" w:rsidRPr="00AC39BA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6607" w:type="dxa"/>
            <w:vMerge/>
          </w:tcPr>
          <w:p w14:paraId="105808A5" w14:textId="77777777" w:rsidR="003D1B71" w:rsidRPr="00AC39BA" w:rsidRDefault="003D1B71" w:rsidP="005801E5">
            <w:pPr>
              <w:pStyle w:val="Ttulo1"/>
              <w:rPr>
                <w:lang w:val="es-MX"/>
              </w:rPr>
            </w:pPr>
          </w:p>
        </w:tc>
      </w:tr>
      <w:tr w:rsidR="003D1B71" w:rsidRPr="00AC39BA" w14:paraId="2F235233" w14:textId="77777777" w:rsidTr="003D1B71">
        <w:trPr>
          <w:trHeight w:val="633"/>
        </w:trPr>
        <w:tc>
          <w:tcPr>
            <w:tcW w:w="720" w:type="dxa"/>
          </w:tcPr>
          <w:p w14:paraId="5062A19F" w14:textId="77777777" w:rsidR="003D1B71" w:rsidRPr="00AC39BA" w:rsidRDefault="003D1B71" w:rsidP="006D79A8">
            <w:pPr>
              <w:pStyle w:val="Informacin"/>
              <w:jc w:val="center"/>
              <w:rPr>
                <w:noProof/>
                <w:lang w:val="es-MX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2DF2C06" w14:textId="77777777" w:rsidR="003D1B71" w:rsidRPr="00AC39BA" w:rsidRDefault="003D1B71" w:rsidP="006D79A8">
            <w:pPr>
              <w:pStyle w:val="Informacin"/>
              <w:jc w:val="center"/>
              <w:rPr>
                <w:color w:val="666666"/>
                <w:lang w:val="es-MX"/>
              </w:rPr>
            </w:pPr>
            <w:r w:rsidRPr="00AC39BA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74BC0443" wp14:editId="6BFC6331">
                      <wp:extent cx="338455" cy="346075"/>
                      <wp:effectExtent l="0" t="0" r="4445" b="0"/>
                      <wp:docPr id="24" name="Grupo 24" descr="icono de corre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84ED2" id="Grupo 24" o:spid="_x0000_s1026" alt="icono de corre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5" o:title="Icono de corre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6A8C528" w14:textId="62A4975B" w:rsidR="003D1B71" w:rsidRPr="00AC39BA" w:rsidRDefault="004C6A3E" w:rsidP="00380FD1">
            <w:pPr>
              <w:pStyle w:val="Informacin"/>
              <w:rPr>
                <w:lang w:val="es-MX"/>
              </w:rPr>
            </w:pPr>
            <w:hyperlink r:id="rId16" w:history="1">
              <w:r w:rsidRPr="00867D1F">
                <w:rPr>
                  <w:rStyle w:val="Hipervnculo"/>
                  <w:lang w:val="es-MX"/>
                </w:rPr>
                <w:t>Joelyspena@gmail.com</w:t>
              </w:r>
            </w:hyperlink>
          </w:p>
        </w:tc>
        <w:tc>
          <w:tcPr>
            <w:tcW w:w="423" w:type="dxa"/>
            <w:vMerge/>
          </w:tcPr>
          <w:p w14:paraId="43A08DC9" w14:textId="77777777" w:rsidR="003D1B71" w:rsidRPr="00AC39BA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6607" w:type="dxa"/>
            <w:vMerge/>
          </w:tcPr>
          <w:p w14:paraId="016C3469" w14:textId="77777777" w:rsidR="003D1B71" w:rsidRPr="00AC39BA" w:rsidRDefault="003D1B71" w:rsidP="005801E5">
            <w:pPr>
              <w:pStyle w:val="Ttulo1"/>
              <w:rPr>
                <w:lang w:val="es-MX"/>
              </w:rPr>
            </w:pPr>
          </w:p>
        </w:tc>
      </w:tr>
      <w:tr w:rsidR="003D1B71" w:rsidRPr="00AC39BA" w14:paraId="3959780D" w14:textId="77777777" w:rsidTr="003D1B71">
        <w:trPr>
          <w:trHeight w:val="174"/>
        </w:trPr>
        <w:tc>
          <w:tcPr>
            <w:tcW w:w="720" w:type="dxa"/>
          </w:tcPr>
          <w:p w14:paraId="79152EE4" w14:textId="77777777" w:rsidR="003D1B71" w:rsidRPr="00AC39BA" w:rsidRDefault="003D1B71" w:rsidP="00B6466C">
            <w:pPr>
              <w:pStyle w:val="Sinespaciado"/>
              <w:rPr>
                <w:color w:val="666666"/>
                <w:lang w:val="es-MX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CB4C74B" w14:textId="77777777" w:rsidR="003D1B71" w:rsidRPr="00AC39BA" w:rsidRDefault="003D1B71" w:rsidP="00B6466C">
            <w:pPr>
              <w:pStyle w:val="Sinespaciado"/>
              <w:rPr>
                <w:color w:val="666666"/>
                <w:lang w:val="es-MX"/>
              </w:rPr>
            </w:pPr>
          </w:p>
        </w:tc>
        <w:tc>
          <w:tcPr>
            <w:tcW w:w="423" w:type="dxa"/>
            <w:vMerge/>
          </w:tcPr>
          <w:p w14:paraId="7E4E5E09" w14:textId="77777777" w:rsidR="003D1B71" w:rsidRPr="00AC39BA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6607" w:type="dxa"/>
            <w:vMerge/>
          </w:tcPr>
          <w:p w14:paraId="1F7A7EA6" w14:textId="77777777" w:rsidR="003D1B71" w:rsidRPr="00AC39BA" w:rsidRDefault="003D1B71" w:rsidP="005801E5">
            <w:pPr>
              <w:pStyle w:val="Ttulo1"/>
              <w:rPr>
                <w:lang w:val="es-MX"/>
              </w:rPr>
            </w:pPr>
          </w:p>
        </w:tc>
      </w:tr>
      <w:tr w:rsidR="003D1B71" w:rsidRPr="00AC39BA" w14:paraId="20268B2E" w14:textId="77777777" w:rsidTr="003D1B71">
        <w:trPr>
          <w:trHeight w:val="633"/>
        </w:trPr>
        <w:tc>
          <w:tcPr>
            <w:tcW w:w="720" w:type="dxa"/>
          </w:tcPr>
          <w:p w14:paraId="385F6B15" w14:textId="77777777" w:rsidR="003D1B71" w:rsidRPr="00AC39BA" w:rsidRDefault="003D1B71" w:rsidP="006D79A8">
            <w:pPr>
              <w:pStyle w:val="Informacin"/>
              <w:jc w:val="center"/>
              <w:rPr>
                <w:noProof/>
                <w:lang w:val="es-MX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F9BCEBC" w14:textId="4EA7CB0E" w:rsidR="003D1B71" w:rsidRPr="00AC39BA" w:rsidRDefault="003D1B71" w:rsidP="006D79A8">
            <w:pPr>
              <w:pStyle w:val="Informacin"/>
              <w:jc w:val="center"/>
              <w:rPr>
                <w:color w:val="666666"/>
                <w:lang w:val="es-MX"/>
              </w:rPr>
            </w:pPr>
          </w:p>
        </w:tc>
        <w:tc>
          <w:tcPr>
            <w:tcW w:w="2312" w:type="dxa"/>
            <w:vAlign w:val="center"/>
          </w:tcPr>
          <w:p w14:paraId="5756CE6C" w14:textId="6F1D35D9" w:rsidR="003D1B71" w:rsidRPr="00AC39BA" w:rsidRDefault="003D1B71" w:rsidP="00380FD1">
            <w:pPr>
              <w:pStyle w:val="Informacin"/>
              <w:rPr>
                <w:lang w:val="es-MX"/>
              </w:rPr>
            </w:pPr>
          </w:p>
        </w:tc>
        <w:tc>
          <w:tcPr>
            <w:tcW w:w="423" w:type="dxa"/>
            <w:vMerge/>
          </w:tcPr>
          <w:p w14:paraId="3839F40E" w14:textId="77777777" w:rsidR="003D1B71" w:rsidRPr="00AC39BA" w:rsidRDefault="003D1B71" w:rsidP="00A14C79">
            <w:pPr>
              <w:pStyle w:val="Informacin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6607" w:type="dxa"/>
            <w:vMerge/>
          </w:tcPr>
          <w:p w14:paraId="2254895D" w14:textId="77777777" w:rsidR="003D1B71" w:rsidRPr="00AC39BA" w:rsidRDefault="003D1B71" w:rsidP="005801E5">
            <w:pPr>
              <w:pStyle w:val="Ttulo1"/>
              <w:rPr>
                <w:lang w:val="es-MX"/>
              </w:rPr>
            </w:pPr>
          </w:p>
        </w:tc>
      </w:tr>
      <w:tr w:rsidR="003D1B71" w:rsidRPr="00AC39BA" w14:paraId="039DF1BC" w14:textId="77777777" w:rsidTr="003D1B71">
        <w:trPr>
          <w:trHeight w:val="2448"/>
        </w:trPr>
        <w:tc>
          <w:tcPr>
            <w:tcW w:w="720" w:type="dxa"/>
          </w:tcPr>
          <w:p w14:paraId="01B627C0" w14:textId="77777777" w:rsidR="003D1B71" w:rsidRPr="00AC39BA" w:rsidRDefault="003D1B71" w:rsidP="00222466">
            <w:pPr>
              <w:rPr>
                <w:color w:val="0072C7" w:themeColor="accent2"/>
                <w:lang w:val="es-MX"/>
              </w:rPr>
            </w:pPr>
          </w:p>
        </w:tc>
        <w:tc>
          <w:tcPr>
            <w:tcW w:w="2942" w:type="dxa"/>
            <w:gridSpan w:val="2"/>
          </w:tcPr>
          <w:p w14:paraId="441FA187" w14:textId="77777777" w:rsidR="003D1B71" w:rsidRPr="00AC39BA" w:rsidRDefault="003D1B71" w:rsidP="00222466">
            <w:pPr>
              <w:rPr>
                <w:color w:val="0072C7" w:themeColor="accent2"/>
                <w:lang w:val="es-MX"/>
              </w:rPr>
            </w:pPr>
          </w:p>
        </w:tc>
        <w:tc>
          <w:tcPr>
            <w:tcW w:w="423" w:type="dxa"/>
          </w:tcPr>
          <w:p w14:paraId="0C849B67" w14:textId="77777777" w:rsidR="003D1B71" w:rsidRPr="00AC39BA" w:rsidRDefault="003D1B71" w:rsidP="00222466">
            <w:pPr>
              <w:rPr>
                <w:lang w:val="es-MX"/>
              </w:rPr>
            </w:pPr>
          </w:p>
        </w:tc>
        <w:tc>
          <w:tcPr>
            <w:tcW w:w="6607" w:type="dxa"/>
            <w:vMerge/>
          </w:tcPr>
          <w:p w14:paraId="564A835A" w14:textId="77777777" w:rsidR="003D1B71" w:rsidRPr="00AC39BA" w:rsidRDefault="003D1B71" w:rsidP="00222466">
            <w:pPr>
              <w:rPr>
                <w:lang w:val="es-MX"/>
              </w:rPr>
            </w:pPr>
          </w:p>
        </w:tc>
      </w:tr>
    </w:tbl>
    <w:p w14:paraId="5D4F6B33" w14:textId="77777777" w:rsidR="007F5B63" w:rsidRPr="00AC39BA" w:rsidRDefault="007F5B63" w:rsidP="006D79A8">
      <w:pPr>
        <w:pStyle w:val="Textoindependiente"/>
        <w:rPr>
          <w:lang w:val="es-MX"/>
        </w:rPr>
      </w:pPr>
    </w:p>
    <w:sectPr w:rsidR="007F5B63" w:rsidRPr="00AC39BA" w:rsidSect="005E5CE7">
      <w:headerReference w:type="default" r:id="rId17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4C1DF" w14:textId="77777777" w:rsidR="0071471A" w:rsidRDefault="0071471A" w:rsidP="00590471">
      <w:r>
        <w:separator/>
      </w:r>
    </w:p>
  </w:endnote>
  <w:endnote w:type="continuationSeparator" w:id="0">
    <w:p w14:paraId="19E74AFF" w14:textId="77777777" w:rsidR="0071471A" w:rsidRDefault="0071471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2E8FE" w14:textId="77777777" w:rsidR="0071471A" w:rsidRDefault="0071471A" w:rsidP="00590471">
      <w:r>
        <w:separator/>
      </w:r>
    </w:p>
  </w:footnote>
  <w:footnote w:type="continuationSeparator" w:id="0">
    <w:p w14:paraId="2ED9533B" w14:textId="77777777" w:rsidR="0071471A" w:rsidRDefault="0071471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6DCF6" w14:textId="77777777" w:rsidR="00590471" w:rsidRPr="00AC39BA" w:rsidRDefault="00310F17" w:rsidP="00060042">
    <w:pPr>
      <w:pStyle w:val="Textoindependiente"/>
      <w:rPr>
        <w:lang w:val="es-MX"/>
      </w:rPr>
    </w:pPr>
    <w:r w:rsidRPr="00AC39BA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2DAB6B7" wp14:editId="3BA0551C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A58E42" id="Grupo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oBSSSxPCDwNFIkm&#10;x/KAUhENTCQqx/IwOZYHlIpoYCJROZaHybE8lGMJgdULyrE8TI7lAaWS28DkWB7KsYTAq4Ii0eRY&#10;HsqxhMDTQJFociwP5VhC4GmgSDQ5lodyLCGwNFCO5WFyLA/lWELgaaBINDmWh3IsIfA0UCSaHMtD&#10;OZYQeBooEk2O5aEcSwg8DRSJJsfyUI4lBI4GT+VYQuBlIBzL0+RYnsqxhMDTQGbnp8mxPJVjCYGn&#10;gczOT5NjeSrHEgJPA1knPk2O5akcSwg8DWSd+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UCqF&#10;5QmBp4Ei0eRYHlAqooGJROVYHibH8oBSEQ1MJCrH8jA5lodyLCGwekE5lofJsTygVGobmBzLQzmW&#10;EHhVUCSaHMtDOZYQeBooEk2O5aEcSwg8DRSJJsfyUI4lBJYGyrE8TI7loRxLCDwNFIkmx/JQjiUE&#10;ngaKRJNjeSjHEgJPA0WiybE8lGMJgaeBItHkWB7KsYTA0eCpHEsIvAyEY3maHMtTOZYQeBrI7Pw0&#10;OZanciwh8DSQ2flpcixP5VhC4GkgfuLT5FieyrGEwNNA/MSn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fQTmW3eRYdiiV3Acmx7IrxxICrwmKRJNj2ZVjCYFn&#10;gSLR5Fh25VhC4FmgSDQ5ll05lhBYFijHspscy64cSwg8CxSJJseyK8cSAs8CRaLJsezKsYTAs0CR&#10;aHIsu3IsIfAsUCSaHMuuHEsIHAsO5VhC4BUgHMthciyHciwh8CyQ2fkwOZZDOZYQeBbI7HyYHMuh&#10;HEsIPAtknXiYHMuhHEsIPAtknXiY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6sWYCfM65xR2BcKprxvHXU4FoCKXKvgJ5qtPXvQxhzZzRdgmKoUcuOhXpL52tU4uuyt4CmZNk&#10;FkcTG9kmDB9BVjdzt79TVDur/cxJSPJCoiQ6pVPWgIFy70BZYJu8o1v1GWpbQpy/7RSh6sxzHJCV&#10;mORhKCiM6TE8pwTgJruhR7KzqiBNyMy/mnek7rzsPIxyf3ldJ2zTppj8oHwb5ptVPGfYJlKnnrBt&#10;zfhzdbl0+TTt9L1mNfWusopID6kliRKyBQiNne8zaXOoxAn5a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N&#10;6TjWhiQSw7Y92l1sis6EMLqWTjawVZk5ARaWXlerhnM+jvAnhcFPVQpVPDvYqubJ1R2Ol4ktS7CX&#10;bOI3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O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AC39BA">
      <w:rPr>
        <w:noProof/>
        <w:lang w:val="es-MX" w:bidi="es-MX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AA45EA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EE88150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BB62ABC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BAD11A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9A898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54355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C61992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DADDC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463C6C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60DC0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43C665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F0774B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DBC"/>
    <w:rsid w:val="00060042"/>
    <w:rsid w:val="0008685D"/>
    <w:rsid w:val="00090860"/>
    <w:rsid w:val="000A7CF8"/>
    <w:rsid w:val="00112FD7"/>
    <w:rsid w:val="00134185"/>
    <w:rsid w:val="00150ABD"/>
    <w:rsid w:val="001803A6"/>
    <w:rsid w:val="001946FC"/>
    <w:rsid w:val="00222466"/>
    <w:rsid w:val="00247254"/>
    <w:rsid w:val="0024753C"/>
    <w:rsid w:val="00276026"/>
    <w:rsid w:val="0029270B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A0F6D"/>
    <w:rsid w:val="004C6A3E"/>
    <w:rsid w:val="004E158A"/>
    <w:rsid w:val="00565C77"/>
    <w:rsid w:val="0056708E"/>
    <w:rsid w:val="005801E5"/>
    <w:rsid w:val="00590471"/>
    <w:rsid w:val="005D01FA"/>
    <w:rsid w:val="005E5CE7"/>
    <w:rsid w:val="00653E17"/>
    <w:rsid w:val="00676A58"/>
    <w:rsid w:val="00697505"/>
    <w:rsid w:val="006A08E8"/>
    <w:rsid w:val="006D79A8"/>
    <w:rsid w:val="0071471A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B75D8"/>
    <w:rsid w:val="009D090F"/>
    <w:rsid w:val="00A31464"/>
    <w:rsid w:val="00A31B16"/>
    <w:rsid w:val="00A33613"/>
    <w:rsid w:val="00A47A8D"/>
    <w:rsid w:val="00AC39BA"/>
    <w:rsid w:val="00AC6C7E"/>
    <w:rsid w:val="00B4158A"/>
    <w:rsid w:val="00B6466C"/>
    <w:rsid w:val="00BB1B5D"/>
    <w:rsid w:val="00BC22C7"/>
    <w:rsid w:val="00BD195A"/>
    <w:rsid w:val="00BE3DBC"/>
    <w:rsid w:val="00C07240"/>
    <w:rsid w:val="00C14078"/>
    <w:rsid w:val="00CE1E3D"/>
    <w:rsid w:val="00D053FA"/>
    <w:rsid w:val="00D4716A"/>
    <w:rsid w:val="00DC3F0A"/>
    <w:rsid w:val="00E26AED"/>
    <w:rsid w:val="00E46525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329FEE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AC39BA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29270B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29270B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9270B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9270B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9270B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9270B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9270B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9270B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9270B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29270B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29270B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29270B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29270B"/>
    <w:pPr>
      <w:numPr>
        <w:numId w:val="2"/>
      </w:numPr>
      <w:spacing w:after="120"/>
    </w:pPr>
    <w:rPr>
      <w:szCs w:val="24"/>
    </w:rPr>
  </w:style>
  <w:style w:type="paragraph" w:customStyle="1" w:styleId="Prrafodetabla">
    <w:name w:val="Párrafo de tabla"/>
    <w:basedOn w:val="Normal"/>
    <w:uiPriority w:val="1"/>
    <w:semiHidden/>
    <w:rsid w:val="0029270B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29270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9270B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29270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9270B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2927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29270B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29270B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29270B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29270B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29270B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29270B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29270B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29270B"/>
    <w:rPr>
      <w:rFonts w:ascii="Calibri" w:hAnsi="Calibri" w:cs="Calibri"/>
    </w:rPr>
  </w:style>
  <w:style w:type="paragraph" w:styleId="Sinespaciado">
    <w:name w:val="No Spacing"/>
    <w:uiPriority w:val="1"/>
    <w:rsid w:val="0029270B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29270B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29270B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29270B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29270B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29270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29270B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29270B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29270B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29270B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29270B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29270B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29270B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29270B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29270B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29270B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29270B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29270B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9270B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9270B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29270B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9270B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9270B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29270B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29270B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29270B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29270B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29270B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29270B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29270B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29270B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29270B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29270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29270B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29270B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29270B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29270B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29270B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29270B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2927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2927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2927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2927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2927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2927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2927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29270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29270B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29270B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29270B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29270B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29270B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29270B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29270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2927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2927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2927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2927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2927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2927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2927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29270B"/>
  </w:style>
  <w:style w:type="character" w:styleId="Ttulodellibro">
    <w:name w:val="Book Title"/>
    <w:basedOn w:val="Fuentedeprrafopredeter"/>
    <w:uiPriority w:val="33"/>
    <w:semiHidden/>
    <w:rsid w:val="0029270B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29270B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2927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29270B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29270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9270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9270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9270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9270B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29270B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29270B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29270B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29270B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29270B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29270B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29270B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29270B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29270B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29270B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29270B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29270B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29270B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29270B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29270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29270B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29270B"/>
  </w:style>
  <w:style w:type="paragraph" w:styleId="Textomacro">
    <w:name w:val="macro"/>
    <w:link w:val="TextomacroCar"/>
    <w:uiPriority w:val="99"/>
    <w:semiHidden/>
    <w:unhideWhenUsed/>
    <w:rsid w:val="0029270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29270B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29270B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29270B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9270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9270B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29270B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29270B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29270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29270B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29270B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29270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29270B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29270B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29270B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29270B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29270B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29270B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29270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27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270B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27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270B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29270B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270B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270B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29270B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29270B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9270B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9270B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9270B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9270B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9270B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9270B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9270B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9270B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9270B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29270B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29270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29270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29270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29270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29270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29270B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29270B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29270B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29270B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9270B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29270B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9270B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9270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9270B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9270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9270B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9270B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29270B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9270B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9270B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29270B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29270B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29270B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29270B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29270B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29270B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29270B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29270B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29270B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29270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29270B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29270B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29270B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29270B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29270B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29270B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29270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29270B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29270B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29270B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29270B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29270B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29270B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29270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29270B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29270B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29270B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29270B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29270B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29270B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29270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29270B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29270B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29270B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29270B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29270B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29270B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2927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2927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2927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2927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2927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2927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2927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29270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29270B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29270B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29270B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29270B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29270B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29270B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29270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29270B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29270B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29270B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29270B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29270B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29270B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29270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29270B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29270B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29270B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29270B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29270B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29270B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29270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29270B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29270B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29270B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29270B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29270B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9270B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">
    <w:name w:val="E-mail Signature"/>
    <w:basedOn w:val="Normal"/>
    <w:link w:val="FirmadecorreoCar"/>
    <w:uiPriority w:val="99"/>
    <w:semiHidden/>
    <w:unhideWhenUsed/>
    <w:rsid w:val="0029270B"/>
  </w:style>
  <w:style w:type="character" w:customStyle="1" w:styleId="FirmadecorreoCar">
    <w:name w:val="Firma de correo Car"/>
    <w:basedOn w:val="Fuentedeprrafopredeter"/>
    <w:link w:val="Firmadecorreo"/>
    <w:uiPriority w:val="99"/>
    <w:semiHidden/>
    <w:rsid w:val="0029270B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29270B"/>
  </w:style>
  <w:style w:type="character" w:customStyle="1" w:styleId="SaludoCar">
    <w:name w:val="Saludo Car"/>
    <w:basedOn w:val="Fuentedeprrafopredeter"/>
    <w:link w:val="Saludo"/>
    <w:uiPriority w:val="99"/>
    <w:semiHidden/>
    <w:rsid w:val="0029270B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29270B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29270B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29270B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29270B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29270B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29270B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29270B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29270B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29270B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29270B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29270B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29270B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9270B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9270B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29270B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29270B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29270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29270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29270B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29270B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29270B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29270B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29270B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29270B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29270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29270B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29270B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29270B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29270B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29270B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29270B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29270B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29270B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2927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2927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2927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2927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2927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927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2927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29270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29270B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29270B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29270B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29270B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29270B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29270B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29270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29270B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29270B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29270B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29270B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29270B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29270B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29270B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9270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9270B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29270B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29270B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9270B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29270B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29270B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9270B"/>
    <w:pPr>
      <w:spacing w:after="200"/>
    </w:pPr>
    <w:rPr>
      <w:i/>
      <w:iCs/>
      <w:color w:val="44546A" w:themeColor="text2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4C6A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Joelyspena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-CARBONE-64\AppData\Local\Microsoft\Office\16.0\DTS\es-MX%7b838585C4-8A7D-44A5-9F88-94ECFBC2D182%7d\%7b9EA2DCCB-A9F6-434A-846E-14D210A37CD2%7dtf781288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D0E85640F6A40E5B769B6AFEDB96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BA850-0797-4628-9DB2-251ACF48A1C1}"/>
      </w:docPartPr>
      <w:docPartBody>
        <w:p w:rsidR="00000000" w:rsidRDefault="00345D2C">
          <w:pPr>
            <w:pStyle w:val="CD0E85640F6A40E5B769B6AFEDB965B6"/>
          </w:pPr>
          <w:r w:rsidRPr="00D4716A">
            <w:rPr>
              <w:rFonts w:asciiTheme="majorHAnsi" w:hAnsiTheme="majorHAnsi" w:cs="Calibri"/>
              <w:lang w:val="es-MX" w:bidi="es-MX"/>
            </w:rPr>
            <w:t>Experiencia</w:t>
          </w:r>
        </w:p>
      </w:docPartBody>
    </w:docPart>
    <w:docPart>
      <w:docPartPr>
        <w:name w:val="6619238A767848FEBE6653003BE3F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B0F6E-0A1A-463C-AB46-21D28AC0D072}"/>
      </w:docPartPr>
      <w:docPartBody>
        <w:p w:rsidR="00000000" w:rsidRDefault="00345D2C">
          <w:pPr>
            <w:pStyle w:val="6619238A767848FEBE6653003BE3F43A"/>
          </w:pPr>
          <w:r w:rsidRPr="00D4716A">
            <w:rPr>
              <w:rFonts w:asciiTheme="majorHAnsi" w:hAnsiTheme="majorHAnsi" w:cs="Calibri"/>
              <w:lang w:val="es-MX" w:bidi="es-MX"/>
            </w:rPr>
            <w:t>Educación</w:t>
          </w:r>
        </w:p>
      </w:docPartBody>
    </w:docPart>
    <w:docPart>
      <w:docPartPr>
        <w:name w:val="0103F74040644285B40668C7D45CE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AB114-414E-42C9-BA00-129F9ACA15EF}"/>
      </w:docPartPr>
      <w:docPartBody>
        <w:p w:rsidR="00000000" w:rsidRDefault="00345D2C">
          <w:pPr>
            <w:pStyle w:val="0103F74040644285B40668C7D45CE4F3"/>
          </w:pPr>
          <w:r w:rsidRPr="00D4716A">
            <w:rPr>
              <w:rFonts w:asciiTheme="majorHAnsi" w:hAnsiTheme="majorHAnsi" w:cs="Calibri"/>
              <w:lang w:val="es-MX" w:bidi="es-MX"/>
            </w:rPr>
            <w:t>Referencias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2C"/>
    <w:rsid w:val="0034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168DC4A79FB4666A4BAE740FBABCC0F">
    <w:name w:val="8168DC4A79FB4666A4BAE740FBABCC0F"/>
  </w:style>
  <w:style w:type="paragraph" w:customStyle="1" w:styleId="17200CD64C174C0799CBDC73201CB398">
    <w:name w:val="17200CD64C174C0799CBDC73201CB398"/>
  </w:style>
  <w:style w:type="paragraph" w:customStyle="1" w:styleId="CD0E85640F6A40E5B769B6AFEDB965B6">
    <w:name w:val="CD0E85640F6A40E5B769B6AFEDB965B6"/>
  </w:style>
  <w:style w:type="paragraph" w:customStyle="1" w:styleId="43EA2BE294ED4148855E75852C69754F">
    <w:name w:val="43EA2BE294ED4148855E75852C69754F"/>
  </w:style>
  <w:style w:type="paragraph" w:customStyle="1" w:styleId="73993BCF680141C3B8CF73BD80578995">
    <w:name w:val="73993BCF680141C3B8CF73BD80578995"/>
  </w:style>
  <w:style w:type="paragraph" w:customStyle="1" w:styleId="02A94B52188645D1BF38B1C895FC45E3">
    <w:name w:val="02A94B52188645D1BF38B1C895FC45E3"/>
  </w:style>
  <w:style w:type="paragraph" w:customStyle="1" w:styleId="A6492F62F79941128C3A66E6D9C53CDE">
    <w:name w:val="A6492F62F79941128C3A66E6D9C53CDE"/>
  </w:style>
  <w:style w:type="paragraph" w:customStyle="1" w:styleId="59FFEBA88F88459C91655BB040BBA3D2">
    <w:name w:val="59FFEBA88F88459C91655BB040BBA3D2"/>
  </w:style>
  <w:style w:type="paragraph" w:customStyle="1" w:styleId="9D728A408C764C1589B2363B0A5483FA">
    <w:name w:val="9D728A408C764C1589B2363B0A5483FA"/>
  </w:style>
  <w:style w:type="paragraph" w:customStyle="1" w:styleId="7608649C70E04D2EA643223EF8119B2A">
    <w:name w:val="7608649C70E04D2EA643223EF8119B2A"/>
  </w:style>
  <w:style w:type="paragraph" w:customStyle="1" w:styleId="7F893545AC284BB99CE4C084619D3C20">
    <w:name w:val="7F893545AC284BB99CE4C084619D3C20"/>
  </w:style>
  <w:style w:type="paragraph" w:customStyle="1" w:styleId="F809B3BC03B24BF38418DFAF72FAB17E">
    <w:name w:val="F809B3BC03B24BF38418DFAF72FAB17E"/>
  </w:style>
  <w:style w:type="paragraph" w:customStyle="1" w:styleId="5FB2EAF4EB354D9DA9273E3E36FE236D">
    <w:name w:val="5FB2EAF4EB354D9DA9273E3E36FE236D"/>
  </w:style>
  <w:style w:type="paragraph" w:customStyle="1" w:styleId="6038C1966E05490C8C73310CC4994907">
    <w:name w:val="6038C1966E05490C8C73310CC4994907"/>
  </w:style>
  <w:style w:type="paragraph" w:customStyle="1" w:styleId="6ED6178F734D4450AA1AA94D147AA9A7">
    <w:name w:val="6ED6178F734D4450AA1AA94D147AA9A7"/>
  </w:style>
  <w:style w:type="paragraph" w:customStyle="1" w:styleId="057478ECD51D42369AFECBE45263ED88">
    <w:name w:val="057478ECD51D42369AFECBE45263ED88"/>
  </w:style>
  <w:style w:type="paragraph" w:customStyle="1" w:styleId="8C26A282BAB540828D2868E9F0D166FC">
    <w:name w:val="8C26A282BAB540828D2868E9F0D166FC"/>
  </w:style>
  <w:style w:type="paragraph" w:customStyle="1" w:styleId="A2B3D130BF304EDDB192E8DB03906FA1">
    <w:name w:val="A2B3D130BF304EDDB192E8DB03906FA1"/>
  </w:style>
  <w:style w:type="paragraph" w:customStyle="1" w:styleId="EEB566FEC2C64D7B8B81A365A0EB37E9">
    <w:name w:val="EEB566FEC2C64D7B8B81A365A0EB37E9"/>
  </w:style>
  <w:style w:type="paragraph" w:customStyle="1" w:styleId="6619238A767848FEBE6653003BE3F43A">
    <w:name w:val="6619238A767848FEBE6653003BE3F43A"/>
  </w:style>
  <w:style w:type="paragraph" w:customStyle="1" w:styleId="9211F7B40B164BF198D3D99D285AB1B1">
    <w:name w:val="9211F7B40B164BF198D3D99D285AB1B1"/>
  </w:style>
  <w:style w:type="paragraph" w:customStyle="1" w:styleId="5ED2E9C55FA841F1B2FCC24BA9791614">
    <w:name w:val="5ED2E9C55FA841F1B2FCC24BA9791614"/>
  </w:style>
  <w:style w:type="paragraph" w:customStyle="1" w:styleId="855FD6FBA63A4E8C84C9FFFB8FCF6E4F">
    <w:name w:val="855FD6FBA63A4E8C84C9FFFB8FCF6E4F"/>
  </w:style>
  <w:style w:type="paragraph" w:customStyle="1" w:styleId="1E4C1B8DA6AA43078E60E4BDF38F1940">
    <w:name w:val="1E4C1B8DA6AA43078E60E4BDF38F1940"/>
  </w:style>
  <w:style w:type="paragraph" w:customStyle="1" w:styleId="09BBF41FEEDE4FA8BE6BD9067C8C54EA">
    <w:name w:val="09BBF41FEEDE4FA8BE6BD9067C8C54EA"/>
  </w:style>
  <w:style w:type="paragraph" w:customStyle="1" w:styleId="495631C511B6421FB498BAC4A973B728">
    <w:name w:val="495631C511B6421FB498BAC4A973B728"/>
  </w:style>
  <w:style w:type="paragraph" w:customStyle="1" w:styleId="B3472EA44EAE4253A6E4A4D455A9FFDD">
    <w:name w:val="B3472EA44EAE4253A6E4A4D455A9FFDD"/>
  </w:style>
  <w:style w:type="paragraph" w:customStyle="1" w:styleId="0103F74040644285B40668C7D45CE4F3">
    <w:name w:val="0103F74040644285B40668C7D45CE4F3"/>
  </w:style>
  <w:style w:type="paragraph" w:customStyle="1" w:styleId="CDE14A81B1BF45899829B86D858DDDD5">
    <w:name w:val="CDE14A81B1BF45899829B86D858DDDD5"/>
  </w:style>
  <w:style w:type="paragraph" w:customStyle="1" w:styleId="A719D4411C814BDA93129DB7E9C1CF1F">
    <w:name w:val="A719D4411C814BDA93129DB7E9C1CF1F"/>
  </w:style>
  <w:style w:type="paragraph" w:customStyle="1" w:styleId="34C164D200B94E54A5FB26D94D810379">
    <w:name w:val="34C164D200B94E54A5FB26D94D810379"/>
  </w:style>
  <w:style w:type="paragraph" w:customStyle="1" w:styleId="97FF0EAFB5AD468386B2639C012AF9B3">
    <w:name w:val="97FF0EAFB5AD468386B2639C012AF9B3"/>
  </w:style>
  <w:style w:type="paragraph" w:customStyle="1" w:styleId="D05F6054521644B6939128B301CD2462">
    <w:name w:val="D05F6054521644B6939128B301CD2462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C322C2144A7B4D68A5A665BD5A33955F">
    <w:name w:val="C322C2144A7B4D68A5A665BD5A3395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{9EA2DCCB-A9F6-434A-846E-14D210A37CD2}tf78128832</Template>
  <TotalTime>0</TotalTime>
  <Pages>1</Pages>
  <Words>160</Words>
  <Characters>883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2025-02-11T23:15:00Z</dcterms:created>
  <dcterms:modified xsi:type="dcterms:W3CDTF">2025-02-11T23:59:00Z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