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1513E" w14:textId="7492CE1A" w:rsidR="00AB09AE" w:rsidRDefault="00CC6ADC">
      <w:pPr>
        <w:pStyle w:val="No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9B4930" wp14:editId="39BBE807">
            <wp:simplePos x="0" y="0"/>
            <wp:positionH relativeFrom="column">
              <wp:posOffset>4568825</wp:posOffset>
            </wp:positionH>
            <wp:positionV relativeFrom="paragraph">
              <wp:posOffset>551815</wp:posOffset>
            </wp:positionV>
            <wp:extent cx="1478280" cy="1493520"/>
            <wp:effectExtent l="0" t="0" r="7620" b="0"/>
            <wp:wrapTopAndBottom/>
            <wp:docPr id="1303550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50237" name="Imagen 13035502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E0A">
        <w:t xml:space="preserve">Luis m Ortega </w:t>
      </w:r>
      <w:r w:rsidR="00D964C6">
        <w:t>S.</w:t>
      </w:r>
    </w:p>
    <w:p w14:paraId="4E4DEA78" w14:textId="6E19F32C" w:rsidR="00D3420F" w:rsidRDefault="00D3420F">
      <w:pPr>
        <w:pStyle w:val="Informacidecontacte"/>
      </w:pPr>
    </w:p>
    <w:p w14:paraId="2BF2994C" w14:textId="12D20C21" w:rsidR="00E24C7B" w:rsidRDefault="00C94E08">
      <w:pPr>
        <w:pStyle w:val="Informacidecontacte"/>
      </w:pPr>
      <w:r>
        <w:t>CIP</w:t>
      </w:r>
      <w:r w:rsidR="00C6227C">
        <w:t xml:space="preserve">:   </w:t>
      </w:r>
      <w:r w:rsidR="00E24C7B">
        <w:t>4-737-217</w:t>
      </w:r>
    </w:p>
    <w:p w14:paraId="3FF600A2" w14:textId="3DBBB245" w:rsidR="002E5FC5" w:rsidRDefault="00D3420F">
      <w:pPr>
        <w:pStyle w:val="Informacidecontacte"/>
      </w:pPr>
      <w:r>
        <w:t xml:space="preserve">Dir: </w:t>
      </w:r>
      <w:r w:rsidR="002E5FC5">
        <w:t>Changuinola,</w:t>
      </w:r>
      <w:r>
        <w:t xml:space="preserve"> </w:t>
      </w:r>
      <w:r w:rsidR="002E5FC5">
        <w:t>Finca 12 el Puré</w:t>
      </w:r>
    </w:p>
    <w:p w14:paraId="7B9F17E2" w14:textId="64B2C852" w:rsidR="00C6227C" w:rsidRDefault="002E5FC5">
      <w:pPr>
        <w:pStyle w:val="Informacidecontacte"/>
      </w:pPr>
      <w:r>
        <w:t xml:space="preserve"> </w:t>
      </w:r>
      <w:r w:rsidR="000021FF">
        <w:t xml:space="preserve">Cel.   67335513 </w:t>
      </w:r>
    </w:p>
    <w:p w14:paraId="40072DD7" w14:textId="2C7171D1" w:rsidR="00D3420F" w:rsidRPr="00FA678D" w:rsidRDefault="00E46887" w:rsidP="00FA678D">
      <w:pPr>
        <w:pStyle w:val="Informacidecontacte"/>
      </w:pPr>
      <w:r>
        <w:t xml:space="preserve">  </w:t>
      </w:r>
      <w:r w:rsidR="003C1887">
        <w:t xml:space="preserve">Correo </w:t>
      </w:r>
      <w:r w:rsidR="009C0502">
        <w:t>: luchooz1834@gmail.com</w:t>
      </w:r>
    </w:p>
    <w:p w14:paraId="6D451A97" w14:textId="77777777" w:rsidR="00361606" w:rsidRDefault="00461FDA">
      <w:pPr>
        <w:pStyle w:val="Ttulo1"/>
        <w:rPr>
          <w:lang w:val="es-MX"/>
        </w:rPr>
      </w:pPr>
      <w:r>
        <w:rPr>
          <w:lang w:val="es-MX"/>
        </w:rPr>
        <w:t xml:space="preserve">Experiencia </w:t>
      </w:r>
      <w:r w:rsidR="00361606">
        <w:rPr>
          <w:lang w:val="es-MX"/>
        </w:rPr>
        <w:t>LABORAL</w:t>
      </w:r>
    </w:p>
    <w:p w14:paraId="40CE5F05" w14:textId="558EFDDD" w:rsidR="00677018" w:rsidRPr="000732E7" w:rsidRDefault="007F00A5" w:rsidP="000732E7">
      <w:pPr>
        <w:pStyle w:val="Prrafodelista"/>
        <w:numPr>
          <w:ilvl w:val="0"/>
          <w:numId w:val="14"/>
        </w:numPr>
        <w:rPr>
          <w:lang w:val="es-MX"/>
        </w:rPr>
      </w:pPr>
      <w:r w:rsidRPr="005430D8">
        <w:rPr>
          <w:lang w:val="es-MX"/>
        </w:rPr>
        <w:t xml:space="preserve">DIME SEGUROS </w:t>
      </w:r>
      <w:r w:rsidR="00C54D11" w:rsidRPr="005430D8">
        <w:rPr>
          <w:lang w:val="es-MX"/>
        </w:rPr>
        <w:t>(</w:t>
      </w:r>
      <w:r w:rsidR="00996502" w:rsidRPr="005430D8">
        <w:rPr>
          <w:lang w:val="es-MX"/>
        </w:rPr>
        <w:t xml:space="preserve">CORREDORA DE SEGUROS) cargo: Ejecutivo de </w:t>
      </w:r>
      <w:r w:rsidR="00677018">
        <w:rPr>
          <w:lang w:val="es-MX"/>
        </w:rPr>
        <w:t>ventas.</w:t>
      </w:r>
    </w:p>
    <w:p w14:paraId="77A4E711" w14:textId="3708FD94" w:rsidR="002D3E74" w:rsidRDefault="00F32770" w:rsidP="0057097A">
      <w:pPr>
        <w:pStyle w:val="Prrafodelista"/>
        <w:numPr>
          <w:ilvl w:val="0"/>
          <w:numId w:val="14"/>
        </w:numPr>
        <w:rPr>
          <w:lang w:val="es-MX"/>
        </w:rPr>
      </w:pPr>
      <w:r>
        <w:t xml:space="preserve">MECO PANAMA  ( </w:t>
      </w:r>
      <w:r w:rsidR="00101057">
        <w:t>PROYECTO BINACIONAL PUENTE FRONTERIZO PANAMA COSTA  RICA)</w:t>
      </w:r>
      <w:r w:rsidR="000C3D67" w:rsidRPr="0057097A">
        <w:rPr>
          <w:lang w:val="es-MX"/>
        </w:rPr>
        <w:t xml:space="preserve"> cargo: </w:t>
      </w:r>
      <w:r w:rsidR="004A2F94">
        <w:rPr>
          <w:lang w:val="es-MX"/>
        </w:rPr>
        <w:t xml:space="preserve">Oficial SISO </w:t>
      </w:r>
      <w:r w:rsidR="00BC3384">
        <w:rPr>
          <w:lang w:val="es-MX"/>
        </w:rPr>
        <w:t xml:space="preserve">(SISTEMA </w:t>
      </w:r>
      <w:r w:rsidR="00953316">
        <w:rPr>
          <w:lang w:val="es-MX"/>
        </w:rPr>
        <w:t xml:space="preserve">DE LA GESTION DE SEGURIDAD INDUSTRIAL </w:t>
      </w:r>
      <w:r w:rsidR="000732E7">
        <w:rPr>
          <w:lang w:val="es-MX"/>
        </w:rPr>
        <w:t>Y S</w:t>
      </w:r>
      <w:r w:rsidR="004621E7">
        <w:rPr>
          <w:lang w:val="es-MX"/>
        </w:rPr>
        <w:t>ALUD OCUPACIONAL</w:t>
      </w:r>
      <w:r w:rsidR="000732E7">
        <w:rPr>
          <w:lang w:val="es-MX"/>
        </w:rPr>
        <w:t>).</w:t>
      </w:r>
    </w:p>
    <w:p w14:paraId="6D1DB18F" w14:textId="10BE1A7F" w:rsidR="000732E7" w:rsidRDefault="002D3E74" w:rsidP="000732E7">
      <w:pPr>
        <w:pStyle w:val="Prrafodelista"/>
        <w:numPr>
          <w:ilvl w:val="0"/>
          <w:numId w:val="14"/>
        </w:numPr>
        <w:rPr>
          <w:lang w:val="es-MX"/>
        </w:rPr>
      </w:pPr>
      <w:r w:rsidRPr="000732E7">
        <w:rPr>
          <w:lang w:val="es-MX"/>
        </w:rPr>
        <w:t xml:space="preserve">Constructora </w:t>
      </w:r>
      <w:r w:rsidR="0049457A" w:rsidRPr="000732E7">
        <w:rPr>
          <w:lang w:val="es-MX"/>
        </w:rPr>
        <w:t xml:space="preserve">SUCABEAR  </w:t>
      </w:r>
      <w:r w:rsidR="007913D4" w:rsidRPr="000732E7">
        <w:rPr>
          <w:lang w:val="es-MX"/>
        </w:rPr>
        <w:t>Demarcación</w:t>
      </w:r>
      <w:r w:rsidR="0013421F" w:rsidRPr="000732E7">
        <w:rPr>
          <w:lang w:val="es-MX"/>
        </w:rPr>
        <w:t xml:space="preserve">, excavación, refuerzos de aceros, construcciones de Columnas de Zapatos y Pedestales , vigas </w:t>
      </w:r>
      <w:r w:rsidR="00065B23" w:rsidRPr="000732E7">
        <w:rPr>
          <w:lang w:val="es-MX"/>
        </w:rPr>
        <w:t>sísmicas y soporte de estructura</w:t>
      </w:r>
      <w:r w:rsidR="002F204F" w:rsidRPr="000732E7">
        <w:rPr>
          <w:lang w:val="es-MX"/>
        </w:rPr>
        <w:t xml:space="preserve"> de aceros multiservicios Ayudante</w:t>
      </w:r>
      <w:r w:rsidR="0049457A" w:rsidRPr="000732E7">
        <w:rPr>
          <w:lang w:val="es-MX"/>
        </w:rPr>
        <w:t xml:space="preserve"> </w:t>
      </w:r>
      <w:r w:rsidR="002D65F1">
        <w:rPr>
          <w:lang w:val="es-MX"/>
        </w:rPr>
        <w:t>General.</w:t>
      </w:r>
    </w:p>
    <w:p w14:paraId="3DE16AFD" w14:textId="3E09BFDB" w:rsidR="004F5A88" w:rsidRPr="00776CE1" w:rsidRDefault="002D65F1" w:rsidP="00776CE1">
      <w:pPr>
        <w:pStyle w:val="Prrafodelista"/>
        <w:numPr>
          <w:ilvl w:val="0"/>
          <w:numId w:val="14"/>
        </w:numPr>
        <w:rPr>
          <w:lang w:val="es-MX"/>
        </w:rPr>
      </w:pPr>
      <w:r>
        <w:rPr>
          <w:lang w:val="es-MX"/>
        </w:rPr>
        <w:t>RIGA SERVICES</w:t>
      </w:r>
      <w:r w:rsidR="003A391D">
        <w:rPr>
          <w:lang w:val="es-MX"/>
        </w:rPr>
        <w:t xml:space="preserve"> :Ayudante General ( Electricidad, </w:t>
      </w:r>
      <w:r w:rsidR="00194965">
        <w:rPr>
          <w:lang w:val="es-MX"/>
        </w:rPr>
        <w:t>Plomería, Soldadura y albañilería.)</w:t>
      </w:r>
    </w:p>
    <w:p w14:paraId="2A663B5C" w14:textId="619EA246" w:rsidR="00361606" w:rsidRPr="00361606" w:rsidRDefault="00FA678D" w:rsidP="00FA678D">
      <w:pPr>
        <w:pStyle w:val="Ttulo1"/>
      </w:pPr>
      <w:r>
        <w:t>FORMACION</w:t>
      </w:r>
    </w:p>
    <w:p w14:paraId="4AB49B27" w14:textId="1130FF26" w:rsidR="00AB09AE" w:rsidRDefault="00E20612">
      <w:pPr>
        <w:pStyle w:val="Listaconvietas"/>
      </w:pPr>
      <w:r>
        <w:t xml:space="preserve">Bachiller </w:t>
      </w:r>
      <w:r w:rsidR="00D11F0F">
        <w:t>Industrial en Electrónica</w:t>
      </w:r>
    </w:p>
    <w:p w14:paraId="5DBDB598" w14:textId="3906EF30" w:rsidR="001F6683" w:rsidRDefault="001F6683">
      <w:pPr>
        <w:pStyle w:val="Listaconvietas"/>
      </w:pPr>
      <w:r>
        <w:t>Bachiller en Comercio</w:t>
      </w:r>
      <w:r w:rsidR="0091788B">
        <w:t>.</w:t>
      </w:r>
    </w:p>
    <w:p w14:paraId="1803E964" w14:textId="6212D616" w:rsidR="00D11F0F" w:rsidRDefault="00502A97">
      <w:pPr>
        <w:pStyle w:val="Listaconvietas"/>
      </w:pPr>
      <w:r>
        <w:t xml:space="preserve">Diplomado de </w:t>
      </w:r>
      <w:r w:rsidR="00F81F91">
        <w:t>Salud, Seguridad e Higiene en el Trabajo</w:t>
      </w:r>
    </w:p>
    <w:p w14:paraId="10F18582" w14:textId="3A3C2127" w:rsidR="00DD6FA3" w:rsidRDefault="00DD6FA3" w:rsidP="007170B0">
      <w:pPr>
        <w:pStyle w:val="Listaconvietas"/>
        <w:numPr>
          <w:ilvl w:val="0"/>
          <w:numId w:val="0"/>
        </w:numPr>
        <w:rPr>
          <w:b/>
          <w:bCs/>
        </w:rPr>
      </w:pPr>
    </w:p>
    <w:p w14:paraId="28722DEE" w14:textId="77777777" w:rsidR="0047451E" w:rsidRPr="00D92AB6" w:rsidRDefault="0047451E" w:rsidP="00D92AB6">
      <w:pPr>
        <w:pStyle w:val="Listaconvietas"/>
        <w:numPr>
          <w:ilvl w:val="0"/>
          <w:numId w:val="0"/>
        </w:numPr>
        <w:ind w:left="216" w:hanging="216"/>
        <w:rPr>
          <w:b/>
          <w:bCs/>
        </w:rPr>
      </w:pPr>
    </w:p>
    <w:p w14:paraId="1D2E4C80" w14:textId="0B7288DE" w:rsidR="007B18E2" w:rsidRDefault="007B18E2" w:rsidP="00DD6FA3">
      <w:pPr>
        <w:pStyle w:val="Listaconvietas"/>
        <w:numPr>
          <w:ilvl w:val="0"/>
          <w:numId w:val="0"/>
        </w:numPr>
        <w:ind w:left="216" w:hanging="216"/>
        <w:rPr>
          <w:b/>
          <w:bCs/>
        </w:rPr>
      </w:pPr>
    </w:p>
    <w:p w14:paraId="60CE5598" w14:textId="77777777" w:rsidR="00A45C80" w:rsidRDefault="00A45C80" w:rsidP="00821CB3">
      <w:pPr>
        <w:pStyle w:val="Listaconvietas"/>
        <w:numPr>
          <w:ilvl w:val="0"/>
          <w:numId w:val="0"/>
        </w:numPr>
        <w:ind w:left="216" w:hanging="216"/>
        <w:rPr>
          <w:b/>
          <w:bCs/>
        </w:rPr>
      </w:pPr>
    </w:p>
    <w:p w14:paraId="075F94CF" w14:textId="77777777" w:rsidR="00A45C80" w:rsidRDefault="00A45C80" w:rsidP="00821CB3">
      <w:pPr>
        <w:pStyle w:val="Listaconvietas"/>
        <w:numPr>
          <w:ilvl w:val="0"/>
          <w:numId w:val="0"/>
        </w:numPr>
        <w:ind w:left="216" w:hanging="216"/>
        <w:rPr>
          <w:b/>
          <w:bCs/>
        </w:rPr>
      </w:pPr>
    </w:p>
    <w:p w14:paraId="27643B8A" w14:textId="77777777" w:rsidR="00A45C80" w:rsidRDefault="00A45C80" w:rsidP="00821CB3">
      <w:pPr>
        <w:pStyle w:val="Listaconvietas"/>
        <w:numPr>
          <w:ilvl w:val="0"/>
          <w:numId w:val="0"/>
        </w:numPr>
        <w:ind w:left="216" w:hanging="216"/>
        <w:rPr>
          <w:b/>
          <w:bCs/>
        </w:rPr>
      </w:pPr>
    </w:p>
    <w:p w14:paraId="5DFE903C" w14:textId="7D7A8D4A" w:rsidR="002F6B6C" w:rsidRPr="00821CB3" w:rsidRDefault="002F6B6C" w:rsidP="00821CB3">
      <w:pPr>
        <w:pStyle w:val="Listaconvietas"/>
        <w:numPr>
          <w:ilvl w:val="0"/>
          <w:numId w:val="0"/>
        </w:numPr>
        <w:ind w:left="216" w:hanging="216"/>
        <w:rPr>
          <w:b/>
          <w:bCs/>
        </w:rPr>
      </w:pPr>
      <w:r>
        <w:rPr>
          <w:b/>
          <w:bCs/>
        </w:rPr>
        <w:t xml:space="preserve">     </w:t>
      </w:r>
    </w:p>
    <w:p w14:paraId="45C2C6C4" w14:textId="5B3554C0" w:rsidR="00594A71" w:rsidRDefault="00594A71" w:rsidP="00F12A6D">
      <w:pPr>
        <w:pStyle w:val="Listaconvietas"/>
        <w:numPr>
          <w:ilvl w:val="0"/>
          <w:numId w:val="0"/>
        </w:numPr>
      </w:pPr>
    </w:p>
    <w:p w14:paraId="505FF6C6" w14:textId="77777777" w:rsidR="00F12A6D" w:rsidRDefault="00F12A6D" w:rsidP="00F12A6D">
      <w:pPr>
        <w:pStyle w:val="Listaconvietas"/>
        <w:numPr>
          <w:ilvl w:val="0"/>
          <w:numId w:val="0"/>
        </w:numPr>
      </w:pPr>
    </w:p>
    <w:p w14:paraId="49AF52F3" w14:textId="01B240CC" w:rsidR="00F12A6D" w:rsidRDefault="00F12A6D" w:rsidP="00F12A6D">
      <w:pPr>
        <w:pStyle w:val="Listaconvietas"/>
        <w:numPr>
          <w:ilvl w:val="0"/>
          <w:numId w:val="0"/>
        </w:numPr>
      </w:pPr>
    </w:p>
    <w:p w14:paraId="461AB13B" w14:textId="77777777" w:rsidR="00F12A6D" w:rsidRDefault="00F12A6D" w:rsidP="00F12A6D">
      <w:pPr>
        <w:pStyle w:val="Listaconvietas"/>
        <w:numPr>
          <w:ilvl w:val="0"/>
          <w:numId w:val="0"/>
        </w:numPr>
      </w:pPr>
    </w:p>
    <w:p w14:paraId="7A64A3A4" w14:textId="5197A2F1" w:rsidR="00F12A6D" w:rsidRDefault="006C12A1" w:rsidP="00F12A6D">
      <w:pPr>
        <w:pStyle w:val="Listaconvietas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BC7E3F" wp14:editId="21405A9D">
            <wp:simplePos x="0" y="0"/>
            <wp:positionH relativeFrom="column">
              <wp:posOffset>1005840</wp:posOffset>
            </wp:positionH>
            <wp:positionV relativeFrom="paragraph">
              <wp:posOffset>253365</wp:posOffset>
            </wp:positionV>
            <wp:extent cx="3478530" cy="2235835"/>
            <wp:effectExtent l="0" t="0" r="7620" b="0"/>
            <wp:wrapTopAndBottom/>
            <wp:docPr id="3899835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83563" name="Imagen 3899835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A2E58" w14:textId="77777777" w:rsidR="00F12A6D" w:rsidRDefault="00F12A6D" w:rsidP="00F12A6D">
      <w:pPr>
        <w:pStyle w:val="Listaconvietas"/>
        <w:numPr>
          <w:ilvl w:val="0"/>
          <w:numId w:val="0"/>
        </w:numPr>
      </w:pPr>
    </w:p>
    <w:p w14:paraId="4D8D232C" w14:textId="0E2189DA" w:rsidR="00F12A6D" w:rsidRDefault="0077543B" w:rsidP="00F12A6D">
      <w:pPr>
        <w:pStyle w:val="Listaconvietas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CCB66B" wp14:editId="48AA882C">
            <wp:simplePos x="0" y="0"/>
            <wp:positionH relativeFrom="column">
              <wp:posOffset>1006475</wp:posOffset>
            </wp:positionH>
            <wp:positionV relativeFrom="paragraph">
              <wp:posOffset>239395</wp:posOffset>
            </wp:positionV>
            <wp:extent cx="3627120" cy="2218055"/>
            <wp:effectExtent l="0" t="0" r="0" b="0"/>
            <wp:wrapTopAndBottom/>
            <wp:docPr id="12974298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29814" name="Imagen 12974298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A5EFD" w14:textId="3A5373F2" w:rsidR="00F12A6D" w:rsidRDefault="00F12A6D" w:rsidP="00F12A6D">
      <w:pPr>
        <w:pStyle w:val="Listaconvietas"/>
        <w:numPr>
          <w:ilvl w:val="0"/>
          <w:numId w:val="0"/>
        </w:numPr>
      </w:pPr>
    </w:p>
    <w:p w14:paraId="1E534F7C" w14:textId="77777777" w:rsidR="00F12A6D" w:rsidRDefault="00F12A6D" w:rsidP="00F12A6D">
      <w:pPr>
        <w:pStyle w:val="Listaconvietas"/>
        <w:numPr>
          <w:ilvl w:val="0"/>
          <w:numId w:val="0"/>
        </w:numPr>
        <w:ind w:left="216" w:hanging="216"/>
      </w:pPr>
    </w:p>
    <w:p w14:paraId="5B8E197D" w14:textId="59FF1F74" w:rsidR="00F12A6D" w:rsidRDefault="00F12A6D" w:rsidP="00F12A6D">
      <w:pPr>
        <w:pStyle w:val="Listaconvietas"/>
        <w:numPr>
          <w:ilvl w:val="0"/>
          <w:numId w:val="0"/>
        </w:numPr>
        <w:ind w:left="216" w:hanging="216"/>
      </w:pPr>
    </w:p>
    <w:p w14:paraId="1A26CEBB" w14:textId="77777777" w:rsidR="00F12A6D" w:rsidRDefault="00F12A6D" w:rsidP="00F12A6D">
      <w:pPr>
        <w:pStyle w:val="Listaconvietas"/>
        <w:numPr>
          <w:ilvl w:val="0"/>
          <w:numId w:val="0"/>
        </w:numPr>
        <w:ind w:left="216" w:hanging="216"/>
      </w:pPr>
    </w:p>
    <w:p w14:paraId="6832DB0D" w14:textId="12AA98A9" w:rsidR="00F12A6D" w:rsidRDefault="00F12A6D" w:rsidP="00F12A6D">
      <w:pPr>
        <w:pStyle w:val="Listaconvietas"/>
        <w:numPr>
          <w:ilvl w:val="0"/>
          <w:numId w:val="0"/>
        </w:numPr>
        <w:ind w:left="216" w:hanging="216"/>
      </w:pPr>
    </w:p>
    <w:p w14:paraId="65F98BDB" w14:textId="77777777" w:rsidR="00F12A6D" w:rsidRDefault="00F12A6D" w:rsidP="00F12A6D">
      <w:pPr>
        <w:pStyle w:val="Listaconvietas"/>
        <w:numPr>
          <w:ilvl w:val="0"/>
          <w:numId w:val="0"/>
        </w:numPr>
        <w:ind w:left="216" w:hanging="216"/>
      </w:pPr>
    </w:p>
    <w:p w14:paraId="48653CE5" w14:textId="13905B98" w:rsidR="00F12A6D" w:rsidRDefault="00F12A6D" w:rsidP="00F12A6D">
      <w:pPr>
        <w:pStyle w:val="Listaconvietas"/>
        <w:numPr>
          <w:ilvl w:val="0"/>
          <w:numId w:val="0"/>
        </w:numPr>
        <w:ind w:left="216" w:hanging="216"/>
      </w:pPr>
    </w:p>
    <w:p w14:paraId="558891FF" w14:textId="77777777" w:rsidR="00F12A6D" w:rsidRDefault="00F12A6D" w:rsidP="00F12A6D">
      <w:pPr>
        <w:pStyle w:val="Listaconvietas"/>
        <w:numPr>
          <w:ilvl w:val="0"/>
          <w:numId w:val="0"/>
        </w:numPr>
        <w:ind w:left="216" w:hanging="216"/>
      </w:pPr>
    </w:p>
    <w:p w14:paraId="557DB42C" w14:textId="3A349414" w:rsidR="008D271E" w:rsidRDefault="008D271E" w:rsidP="00594A71">
      <w:pPr>
        <w:pStyle w:val="Listaconvietas"/>
        <w:numPr>
          <w:ilvl w:val="0"/>
          <w:numId w:val="0"/>
        </w:numPr>
        <w:ind w:left="216"/>
      </w:pPr>
    </w:p>
    <w:p w14:paraId="7C1A4ADC" w14:textId="77777777" w:rsidR="0093113D" w:rsidRDefault="0093113D" w:rsidP="0093113D">
      <w:pPr>
        <w:pStyle w:val="Listaconvietas"/>
        <w:numPr>
          <w:ilvl w:val="0"/>
          <w:numId w:val="0"/>
        </w:numPr>
        <w:ind w:left="216" w:hanging="216"/>
      </w:pPr>
    </w:p>
    <w:p w14:paraId="592ED996" w14:textId="77777777" w:rsidR="0093113D" w:rsidRDefault="0093113D" w:rsidP="0093113D">
      <w:pPr>
        <w:pStyle w:val="Listaconvietas"/>
        <w:numPr>
          <w:ilvl w:val="0"/>
          <w:numId w:val="0"/>
        </w:numPr>
        <w:ind w:left="216" w:hanging="216"/>
      </w:pPr>
    </w:p>
    <w:p w14:paraId="390E0BEC" w14:textId="6C588ED1" w:rsidR="0093113D" w:rsidRDefault="0093113D" w:rsidP="0093113D">
      <w:pPr>
        <w:pStyle w:val="Listaconvietas"/>
        <w:numPr>
          <w:ilvl w:val="0"/>
          <w:numId w:val="0"/>
        </w:numPr>
        <w:ind w:left="216" w:hanging="216"/>
      </w:pPr>
    </w:p>
    <w:p w14:paraId="00F6CE19" w14:textId="4F0AA0FC" w:rsidR="0093113D" w:rsidRDefault="0093113D" w:rsidP="0093113D">
      <w:pPr>
        <w:pStyle w:val="Listaconvietas"/>
        <w:numPr>
          <w:ilvl w:val="0"/>
          <w:numId w:val="0"/>
        </w:numPr>
        <w:ind w:left="216" w:hanging="216"/>
      </w:pPr>
    </w:p>
    <w:p w14:paraId="0B866062" w14:textId="7BFC087A" w:rsidR="0093113D" w:rsidRDefault="00A94567" w:rsidP="0093113D">
      <w:pPr>
        <w:pStyle w:val="Listaconvietas"/>
        <w:numPr>
          <w:ilvl w:val="0"/>
          <w:numId w:val="0"/>
        </w:numPr>
        <w:ind w:left="216" w:hanging="21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585AD6" wp14:editId="7D79B087">
            <wp:simplePos x="0" y="0"/>
            <wp:positionH relativeFrom="column">
              <wp:posOffset>655955</wp:posOffset>
            </wp:positionH>
            <wp:positionV relativeFrom="paragraph">
              <wp:posOffset>118745</wp:posOffset>
            </wp:positionV>
            <wp:extent cx="4502150" cy="5409565"/>
            <wp:effectExtent l="0" t="0" r="0" b="635"/>
            <wp:wrapTopAndBottom/>
            <wp:docPr id="7797867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86773" name="Imagen 7797867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725E5" w14:textId="30B9831E" w:rsidR="0093113D" w:rsidRDefault="0093113D" w:rsidP="0093113D">
      <w:pPr>
        <w:pStyle w:val="Listaconvietas"/>
        <w:numPr>
          <w:ilvl w:val="0"/>
          <w:numId w:val="0"/>
        </w:numPr>
        <w:ind w:left="216" w:hanging="216"/>
      </w:pPr>
    </w:p>
    <w:p w14:paraId="5401D7FC" w14:textId="25988BFE" w:rsidR="00AC0D6F" w:rsidRDefault="00AC0D6F" w:rsidP="00AC0D6F">
      <w:pPr>
        <w:pStyle w:val="Listaconvietas"/>
        <w:numPr>
          <w:ilvl w:val="0"/>
          <w:numId w:val="0"/>
        </w:numPr>
      </w:pPr>
    </w:p>
    <w:p w14:paraId="50BD6E43" w14:textId="3AC30D0E" w:rsidR="00AB09AE" w:rsidRDefault="00AB09AE" w:rsidP="000F0E3F">
      <w:pPr>
        <w:pStyle w:val="Listaconvietas"/>
        <w:numPr>
          <w:ilvl w:val="0"/>
          <w:numId w:val="0"/>
        </w:numPr>
        <w:ind w:left="216"/>
      </w:pPr>
    </w:p>
    <w:p w14:paraId="51EC7F34" w14:textId="118A26B8" w:rsidR="001F6683" w:rsidRDefault="001F6683" w:rsidP="001F6683">
      <w:pPr>
        <w:pStyle w:val="Listaconvietas"/>
        <w:numPr>
          <w:ilvl w:val="0"/>
          <w:numId w:val="0"/>
        </w:numPr>
      </w:pPr>
    </w:p>
    <w:p w14:paraId="648E2C51" w14:textId="2AA2D501" w:rsidR="001F6683" w:rsidRDefault="001F6683" w:rsidP="001F6683">
      <w:pPr>
        <w:pStyle w:val="Listaconvietas"/>
        <w:numPr>
          <w:ilvl w:val="0"/>
          <w:numId w:val="0"/>
        </w:numPr>
        <w:ind w:left="216" w:hanging="216"/>
      </w:pPr>
    </w:p>
    <w:p w14:paraId="645604AC" w14:textId="504F1713" w:rsidR="0093113D" w:rsidRDefault="0093113D" w:rsidP="001F6683">
      <w:pPr>
        <w:pStyle w:val="Listaconvietas"/>
        <w:numPr>
          <w:ilvl w:val="0"/>
          <w:numId w:val="0"/>
        </w:numPr>
        <w:ind w:left="216" w:hanging="216"/>
      </w:pPr>
    </w:p>
    <w:p w14:paraId="6CE906FE" w14:textId="77777777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1779AF81" w14:textId="214ED080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0FA9A7C0" w14:textId="21A2BD9A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485EE270" w14:textId="2CB27628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59025070" w14:textId="5F616723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23786F37" w14:textId="36BE8773" w:rsidR="00433FC1" w:rsidRDefault="00EB68EB" w:rsidP="001F6683">
      <w:pPr>
        <w:pStyle w:val="Listaconvietas"/>
        <w:numPr>
          <w:ilvl w:val="0"/>
          <w:numId w:val="0"/>
        </w:numPr>
        <w:ind w:left="216" w:hanging="216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D8F806" wp14:editId="4BC92FAE">
            <wp:simplePos x="0" y="0"/>
            <wp:positionH relativeFrom="column">
              <wp:posOffset>619125</wp:posOffset>
            </wp:positionH>
            <wp:positionV relativeFrom="paragraph">
              <wp:posOffset>187960</wp:posOffset>
            </wp:positionV>
            <wp:extent cx="4466590" cy="6511925"/>
            <wp:effectExtent l="0" t="0" r="0" b="3175"/>
            <wp:wrapTopAndBottom/>
            <wp:docPr id="122490470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04706" name="Imagen 12249047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D5C00" w14:textId="599F15EF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034D8890" w14:textId="4BA6A7C9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5A87A905" w14:textId="76BB1D29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2BE46DC4" w14:textId="0389FE77" w:rsidR="00433FC1" w:rsidRDefault="00433FC1" w:rsidP="001C400F">
      <w:pPr>
        <w:pStyle w:val="Listaconvietas"/>
        <w:numPr>
          <w:ilvl w:val="0"/>
          <w:numId w:val="0"/>
        </w:numPr>
      </w:pPr>
    </w:p>
    <w:p w14:paraId="2701F778" w14:textId="379856A7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63F79976" w14:textId="41094926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7282C41B" w14:textId="7A1C7AF4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26A8CD60" w14:textId="4263EDD1" w:rsidR="00433FC1" w:rsidRDefault="00433FC1" w:rsidP="001F6683">
      <w:pPr>
        <w:pStyle w:val="Listaconvietas"/>
        <w:numPr>
          <w:ilvl w:val="0"/>
          <w:numId w:val="0"/>
        </w:numPr>
        <w:ind w:left="216" w:hanging="216"/>
      </w:pPr>
    </w:p>
    <w:p w14:paraId="6795902A" w14:textId="31A5DB5A" w:rsidR="00433FC1" w:rsidRDefault="00D2666C" w:rsidP="001F6683">
      <w:pPr>
        <w:pStyle w:val="Listaconvietas"/>
        <w:numPr>
          <w:ilvl w:val="0"/>
          <w:numId w:val="0"/>
        </w:numPr>
        <w:ind w:left="216" w:hanging="216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E14816" wp14:editId="2D36A346">
            <wp:simplePos x="0" y="0"/>
            <wp:positionH relativeFrom="column">
              <wp:posOffset>651510</wp:posOffset>
            </wp:positionH>
            <wp:positionV relativeFrom="paragraph">
              <wp:posOffset>466090</wp:posOffset>
            </wp:positionV>
            <wp:extent cx="4439285" cy="6065520"/>
            <wp:effectExtent l="0" t="0" r="0" b="0"/>
            <wp:wrapTopAndBottom/>
            <wp:docPr id="81336020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60205" name="Imagen 8133602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3FC1" w:rsidSect="00691927">
      <w:headerReference w:type="default" r:id="rId14"/>
      <w:footerReference w:type="default" r:id="rId15"/>
      <w:headerReference w:type="first" r:id="rId16"/>
      <w:pgSz w:w="11907" w:h="16839" w:code="9"/>
      <w:pgMar w:top="1296" w:right="1368" w:bottom="1440" w:left="1368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8CBFA" w14:textId="77777777" w:rsidR="00611804" w:rsidRDefault="00611804">
      <w:pPr>
        <w:spacing w:after="0" w:line="240" w:lineRule="auto"/>
      </w:pPr>
      <w:r>
        <w:separator/>
      </w:r>
    </w:p>
  </w:endnote>
  <w:endnote w:type="continuationSeparator" w:id="0">
    <w:p w14:paraId="06857908" w14:textId="77777777" w:rsidR="00611804" w:rsidRDefault="0061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7" w:usb1="00000002" w:usb2="00000000" w:usb3="00000000" w:csb0="0001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13749" w14:textId="77777777" w:rsidR="00AB09AE" w:rsidRDefault="000447C0">
    <w:pPr>
      <w:pStyle w:val="Piedepgina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D2B09" w14:textId="77777777" w:rsidR="00611804" w:rsidRDefault="00611804">
      <w:pPr>
        <w:spacing w:after="0" w:line="240" w:lineRule="auto"/>
      </w:pPr>
      <w:r>
        <w:separator/>
      </w:r>
    </w:p>
  </w:footnote>
  <w:footnote w:type="continuationSeparator" w:id="0">
    <w:p w14:paraId="46DD10B9" w14:textId="77777777" w:rsidR="00611804" w:rsidRDefault="00611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FBE47" w14:textId="77777777" w:rsidR="00AB09AE" w:rsidRDefault="000447C0"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6D288A" wp14:editId="6AB8F61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013960" cy="7205980"/>
              <wp:effectExtent l="0" t="0" r="0" b="6985"/>
              <wp:wrapNone/>
              <wp:docPr id="1" name="Mar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3960" cy="7205980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CC5B90" id="Marc 1" o:spid="_x0000_s1026" style="position:absolute;margin-left:0;margin-top:0;width:394.8pt;height:567.4pt;z-index:-251657216;visibility:visible;mso-wrap-style:square;mso-wrap-distance-left:9pt;mso-wrap-distance-top:0;mso-wrap-distance-right:9pt;mso-wrap-distance-bottom:0;mso-position-horizontal:center;mso-position-horizontal-relative:page;mso-position-vertical:center;mso-position-vertical-relative:page;v-text-anchor:middle" coordsize="5013960,720598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" path="m,l5013960,r,7205980l,7205980,,xm130564,130564r,6944852l4883396,7075416r,-6944852l130564,130564xe" fillcolor="#e3ab47" stroked="f" strokeweight="1pt">
              <v:stroke joinstyle="miter"/>
              <v:path arrowok="t" o:connecttype="custom" o:connectlocs="0,0;5013960,0;5013960,7205980;0,7205980;0,0;130564,130564;130564,7075416;4883396,7075416;4883396,130564;130564,130564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5157" w14:textId="77777777" w:rsidR="00AB09AE" w:rsidRDefault="000F6CF7">
    <w:r>
      <w:rPr>
        <w:noProof/>
        <w:lang w:val="es-ES" w:eastAsia="es-ES"/>
      </w:rPr>
    </w:r>
    <w:r w:rsidR="000F6CF7">
      <w:rPr>
        <w:noProof/>
        <w:lang w:val="es-ES" w:eastAsia="es-ES"/>
      </w:rPr>
      <w:pict w14:anchorId="5F2F41C1">
        <v:group id="Grup 4" o:spid="_x0000_s2050" alt="Title: Marc de pàgina amb tabulació" style="position:absolute;margin-left:0;margin-top:0;width:560.2pt;height:803.2pt;z-index:-251656192;mso-width-percent:941;mso-height-percent:954;mso-position-horizontal:center;mso-position-horizontal-relative:page;mso-position-vertical:center;mso-position-vertical-relative:page;mso-width-percent:941;mso-height-percent:954" coordorigin="1333" coordsize="73152,96012">
          <v:shape id="Marc 5" o:spid="_x0000_s2051" style="position:absolute;left:1333;width:73152;height:96012;visibility:visible;mso-wrap-style:square;v-text-anchor:middle" coordsize="7315200,9601200" o:spt="100" adj="0,,0" path="m,l7315200,r,9601200l,9601200,,xm190488,190488r,9220224l7124712,9410712r,-9220224l190488,190488xe" fillcolor="#e3ab47" stroked="f" strokeweight="1pt">
            <v:stroke joinstyle="miter"/>
            <v:formulas/>
            <v:path arrowok="t" o:connecttype="custom" o:connectlocs="0,0;7315200,0;7315200,9601200;0,9601200;0,0;190488,190488;190488,9410712;7124712,9410712;7124712,190488;190488,190488" o:connectangles="0,0,0,0,0,0,0,0,0,0"/>
          </v:shape>
          <v:shape id="Forma lliure 8" o:spid="_x0000_s2052" style="position:absolute;left:2286;top:4286;width:3581;height:8020;visibility:visible;mso-wrap-style:square;v-text-anchor:top" coordsize="240,528" o:spt="100" adj="-11796480,,5400" path="m2,l169,r71,246l169,480r-110,l59,528,,480r2,l2,xe" fillcolor="black" stroked="f">
            <v:stroke joinstyle="round"/>
            <v:formulas/>
            <v:path arrowok="t" o:connecttype="custom" o:connectlocs="2985,0;252190,0;358140,373661;252190,729095;88043,729095;88043,802005;0,729095;2985,729095;2985,0" o:connectangles="0,0,0,0,0,0,0,0,0" textboxrect="0,0,240,528"/>
            <v:textbox>
              <w:txbxContent>
                <w:p w14:paraId="64A7FD82" w14:textId="77777777" w:rsidR="00AB09AE" w:rsidRDefault="00AB09AE">
                  <w:pPr>
                    <w:jc w:val="center"/>
                  </w:pP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0AC940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72B5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0217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181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0C77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70F0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9AF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2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EAB4EE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1E24A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66419"/>
    <w:multiLevelType w:val="hybridMultilevel"/>
    <w:tmpl w:val="AC56CE1A"/>
    <w:lvl w:ilvl="0" w:tplc="4E0A4F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F7F7F" w:themeColor="text1" w:themeTint="80"/>
      </w:rPr>
    </w:lvl>
    <w:lvl w:ilvl="1" w:tplc="EF5074D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7F896E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F1495B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65A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DFC41D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B029D7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44939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F1C0E0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4416C3"/>
    <w:multiLevelType w:val="hybridMultilevel"/>
    <w:tmpl w:val="1884BEFA"/>
    <w:lvl w:ilvl="0" w:tplc="289A03D0">
      <w:start w:val="1"/>
      <w:numFmt w:val="bullet"/>
      <w:pStyle w:val="Listaconvietas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E3AB47" w:themeColor="accent1"/>
        <w:sz w:val="20"/>
      </w:rPr>
    </w:lvl>
    <w:lvl w:ilvl="1" w:tplc="93301F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5A31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D01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D692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7A1A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8434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C3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84A3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65D81"/>
    <w:multiLevelType w:val="hybridMultilevel"/>
    <w:tmpl w:val="4DBA4F28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54655"/>
    <w:multiLevelType w:val="hybridMultilevel"/>
    <w:tmpl w:val="7AB01E5C"/>
    <w:lvl w:ilvl="0" w:tplc="09EE5C38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</w:rPr>
    </w:lvl>
    <w:lvl w:ilvl="1" w:tplc="4CA246A6" w:tentative="1">
      <w:start w:val="1"/>
      <w:numFmt w:val="lowerLetter"/>
      <w:lvlText w:val="%2."/>
      <w:lvlJc w:val="left"/>
      <w:pPr>
        <w:ind w:left="1440" w:hanging="360"/>
      </w:pPr>
    </w:lvl>
    <w:lvl w:ilvl="2" w:tplc="D0943B08" w:tentative="1">
      <w:start w:val="1"/>
      <w:numFmt w:val="lowerRoman"/>
      <w:lvlText w:val="%3."/>
      <w:lvlJc w:val="right"/>
      <w:pPr>
        <w:ind w:left="2160" w:hanging="180"/>
      </w:pPr>
    </w:lvl>
    <w:lvl w:ilvl="3" w:tplc="2924BF30" w:tentative="1">
      <w:start w:val="1"/>
      <w:numFmt w:val="decimal"/>
      <w:lvlText w:val="%4."/>
      <w:lvlJc w:val="left"/>
      <w:pPr>
        <w:ind w:left="2880" w:hanging="360"/>
      </w:pPr>
    </w:lvl>
    <w:lvl w:ilvl="4" w:tplc="160897E6" w:tentative="1">
      <w:start w:val="1"/>
      <w:numFmt w:val="lowerLetter"/>
      <w:lvlText w:val="%5."/>
      <w:lvlJc w:val="left"/>
      <w:pPr>
        <w:ind w:left="3600" w:hanging="360"/>
      </w:pPr>
    </w:lvl>
    <w:lvl w:ilvl="5" w:tplc="E6423644" w:tentative="1">
      <w:start w:val="1"/>
      <w:numFmt w:val="lowerRoman"/>
      <w:lvlText w:val="%6."/>
      <w:lvlJc w:val="right"/>
      <w:pPr>
        <w:ind w:left="4320" w:hanging="180"/>
      </w:pPr>
    </w:lvl>
    <w:lvl w:ilvl="6" w:tplc="529E03A0" w:tentative="1">
      <w:start w:val="1"/>
      <w:numFmt w:val="decimal"/>
      <w:lvlText w:val="%7."/>
      <w:lvlJc w:val="left"/>
      <w:pPr>
        <w:ind w:left="5040" w:hanging="360"/>
      </w:pPr>
    </w:lvl>
    <w:lvl w:ilvl="7" w:tplc="5B5421AE" w:tentative="1">
      <w:start w:val="1"/>
      <w:numFmt w:val="lowerLetter"/>
      <w:lvlText w:val="%8."/>
      <w:lvlJc w:val="left"/>
      <w:pPr>
        <w:ind w:left="5760" w:hanging="360"/>
      </w:pPr>
    </w:lvl>
    <w:lvl w:ilvl="8" w:tplc="5D6214F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747803">
    <w:abstractNumId w:val="9"/>
  </w:num>
  <w:num w:numId="2" w16cid:durableId="824853238">
    <w:abstractNumId w:val="11"/>
  </w:num>
  <w:num w:numId="3" w16cid:durableId="961034206">
    <w:abstractNumId w:val="10"/>
  </w:num>
  <w:num w:numId="4" w16cid:durableId="1157720860">
    <w:abstractNumId w:val="7"/>
  </w:num>
  <w:num w:numId="5" w16cid:durableId="1320427153">
    <w:abstractNumId w:val="6"/>
  </w:num>
  <w:num w:numId="6" w16cid:durableId="1495023564">
    <w:abstractNumId w:val="5"/>
  </w:num>
  <w:num w:numId="7" w16cid:durableId="256714130">
    <w:abstractNumId w:val="4"/>
  </w:num>
  <w:num w:numId="8" w16cid:durableId="1482699949">
    <w:abstractNumId w:val="8"/>
  </w:num>
  <w:num w:numId="9" w16cid:durableId="383870013">
    <w:abstractNumId w:val="3"/>
  </w:num>
  <w:num w:numId="10" w16cid:durableId="1008365062">
    <w:abstractNumId w:val="2"/>
  </w:num>
  <w:num w:numId="11" w16cid:durableId="1513909243">
    <w:abstractNumId w:val="1"/>
  </w:num>
  <w:num w:numId="12" w16cid:durableId="1928034263">
    <w:abstractNumId w:val="0"/>
  </w:num>
  <w:num w:numId="13" w16cid:durableId="939489378">
    <w:abstractNumId w:val="13"/>
  </w:num>
  <w:num w:numId="14" w16cid:durableId="19721997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attachedTemplate r:id="rId1"/>
  <w:defaultTabStop w:val="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D72"/>
    <w:rsid w:val="000021FF"/>
    <w:rsid w:val="000061EA"/>
    <w:rsid w:val="000447C0"/>
    <w:rsid w:val="00055E0F"/>
    <w:rsid w:val="00065B23"/>
    <w:rsid w:val="00071D6D"/>
    <w:rsid w:val="000732E7"/>
    <w:rsid w:val="000910B1"/>
    <w:rsid w:val="000B29A6"/>
    <w:rsid w:val="000C17DD"/>
    <w:rsid w:val="000C3D67"/>
    <w:rsid w:val="000D556E"/>
    <w:rsid w:val="000D6D72"/>
    <w:rsid w:val="000F0E3F"/>
    <w:rsid w:val="000F6CF7"/>
    <w:rsid w:val="00101057"/>
    <w:rsid w:val="0013421F"/>
    <w:rsid w:val="0014079F"/>
    <w:rsid w:val="00145D47"/>
    <w:rsid w:val="00191716"/>
    <w:rsid w:val="00194965"/>
    <w:rsid w:val="001C400F"/>
    <w:rsid w:val="001D435B"/>
    <w:rsid w:val="001D7253"/>
    <w:rsid w:val="001F6683"/>
    <w:rsid w:val="0024558B"/>
    <w:rsid w:val="00255A15"/>
    <w:rsid w:val="002958EC"/>
    <w:rsid w:val="002D3E74"/>
    <w:rsid w:val="002D65F1"/>
    <w:rsid w:val="002E5FC5"/>
    <w:rsid w:val="002F204F"/>
    <w:rsid w:val="002F3759"/>
    <w:rsid w:val="002F6B6C"/>
    <w:rsid w:val="00305BFC"/>
    <w:rsid w:val="00324C6C"/>
    <w:rsid w:val="003371A6"/>
    <w:rsid w:val="0035603C"/>
    <w:rsid w:val="00361606"/>
    <w:rsid w:val="00367762"/>
    <w:rsid w:val="00370898"/>
    <w:rsid w:val="003874FF"/>
    <w:rsid w:val="003A391D"/>
    <w:rsid w:val="003C1887"/>
    <w:rsid w:val="00401FF8"/>
    <w:rsid w:val="004107C4"/>
    <w:rsid w:val="00430D1A"/>
    <w:rsid w:val="00433FC1"/>
    <w:rsid w:val="0045028C"/>
    <w:rsid w:val="004549C3"/>
    <w:rsid w:val="00455963"/>
    <w:rsid w:val="00461FDA"/>
    <w:rsid w:val="004621E7"/>
    <w:rsid w:val="0047451E"/>
    <w:rsid w:val="00485454"/>
    <w:rsid w:val="00487E02"/>
    <w:rsid w:val="004927D0"/>
    <w:rsid w:val="0049457A"/>
    <w:rsid w:val="004A2F94"/>
    <w:rsid w:val="004C3221"/>
    <w:rsid w:val="004F3ED3"/>
    <w:rsid w:val="004F5A88"/>
    <w:rsid w:val="00502A97"/>
    <w:rsid w:val="005430D8"/>
    <w:rsid w:val="005532DD"/>
    <w:rsid w:val="0057097A"/>
    <w:rsid w:val="00594A71"/>
    <w:rsid w:val="005A423F"/>
    <w:rsid w:val="005B275F"/>
    <w:rsid w:val="00611804"/>
    <w:rsid w:val="0063138A"/>
    <w:rsid w:val="00677018"/>
    <w:rsid w:val="006B118F"/>
    <w:rsid w:val="006B1F48"/>
    <w:rsid w:val="006C12A1"/>
    <w:rsid w:val="006D6B07"/>
    <w:rsid w:val="007170B0"/>
    <w:rsid w:val="0072749C"/>
    <w:rsid w:val="0077543B"/>
    <w:rsid w:val="007757DC"/>
    <w:rsid w:val="00775DBD"/>
    <w:rsid w:val="00776CE1"/>
    <w:rsid w:val="00781ADA"/>
    <w:rsid w:val="007913D4"/>
    <w:rsid w:val="00793AFA"/>
    <w:rsid w:val="007B18E2"/>
    <w:rsid w:val="007D3EC8"/>
    <w:rsid w:val="007E6348"/>
    <w:rsid w:val="007F00A5"/>
    <w:rsid w:val="007F0B80"/>
    <w:rsid w:val="00821CB3"/>
    <w:rsid w:val="008309D0"/>
    <w:rsid w:val="00833ED8"/>
    <w:rsid w:val="0084063F"/>
    <w:rsid w:val="008536CB"/>
    <w:rsid w:val="00855511"/>
    <w:rsid w:val="0087044F"/>
    <w:rsid w:val="0088707D"/>
    <w:rsid w:val="00894BA7"/>
    <w:rsid w:val="008A676D"/>
    <w:rsid w:val="008D271E"/>
    <w:rsid w:val="008E1D45"/>
    <w:rsid w:val="00906D69"/>
    <w:rsid w:val="0091788B"/>
    <w:rsid w:val="0093113D"/>
    <w:rsid w:val="00953316"/>
    <w:rsid w:val="00965E0F"/>
    <w:rsid w:val="0098780B"/>
    <w:rsid w:val="00996502"/>
    <w:rsid w:val="0099753B"/>
    <w:rsid w:val="009A2E0A"/>
    <w:rsid w:val="009A5AF5"/>
    <w:rsid w:val="009B5CD5"/>
    <w:rsid w:val="009C0502"/>
    <w:rsid w:val="009C5BE2"/>
    <w:rsid w:val="009E7F0D"/>
    <w:rsid w:val="009F3D24"/>
    <w:rsid w:val="00A45C80"/>
    <w:rsid w:val="00A47355"/>
    <w:rsid w:val="00A669D9"/>
    <w:rsid w:val="00A67C89"/>
    <w:rsid w:val="00A74267"/>
    <w:rsid w:val="00A852E8"/>
    <w:rsid w:val="00A94567"/>
    <w:rsid w:val="00AB09AE"/>
    <w:rsid w:val="00AC0D6F"/>
    <w:rsid w:val="00B012EA"/>
    <w:rsid w:val="00B13778"/>
    <w:rsid w:val="00B17008"/>
    <w:rsid w:val="00B860F1"/>
    <w:rsid w:val="00B935E5"/>
    <w:rsid w:val="00B95642"/>
    <w:rsid w:val="00BA4178"/>
    <w:rsid w:val="00BC3384"/>
    <w:rsid w:val="00BC683F"/>
    <w:rsid w:val="00BD7F75"/>
    <w:rsid w:val="00BF2F79"/>
    <w:rsid w:val="00C533EB"/>
    <w:rsid w:val="00C53DE8"/>
    <w:rsid w:val="00C54D11"/>
    <w:rsid w:val="00C6227C"/>
    <w:rsid w:val="00C66795"/>
    <w:rsid w:val="00C8181F"/>
    <w:rsid w:val="00C90F26"/>
    <w:rsid w:val="00C94E08"/>
    <w:rsid w:val="00CA35D5"/>
    <w:rsid w:val="00CC6ADC"/>
    <w:rsid w:val="00CE3418"/>
    <w:rsid w:val="00CF1466"/>
    <w:rsid w:val="00CF425F"/>
    <w:rsid w:val="00CF4AB3"/>
    <w:rsid w:val="00D00F36"/>
    <w:rsid w:val="00D02A27"/>
    <w:rsid w:val="00D11F0F"/>
    <w:rsid w:val="00D2666C"/>
    <w:rsid w:val="00D3276B"/>
    <w:rsid w:val="00D3420F"/>
    <w:rsid w:val="00D420AD"/>
    <w:rsid w:val="00D52EB4"/>
    <w:rsid w:val="00D92AB6"/>
    <w:rsid w:val="00D964C6"/>
    <w:rsid w:val="00DD2DAF"/>
    <w:rsid w:val="00DD6FA3"/>
    <w:rsid w:val="00E20612"/>
    <w:rsid w:val="00E24C7B"/>
    <w:rsid w:val="00E260AD"/>
    <w:rsid w:val="00E46887"/>
    <w:rsid w:val="00E9480A"/>
    <w:rsid w:val="00EB68EB"/>
    <w:rsid w:val="00EC4EC0"/>
    <w:rsid w:val="00EE79E5"/>
    <w:rsid w:val="00F12A6D"/>
    <w:rsid w:val="00F2329E"/>
    <w:rsid w:val="00F32770"/>
    <w:rsid w:val="00F52A98"/>
    <w:rsid w:val="00F81F91"/>
    <w:rsid w:val="00FA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89990"/>
  <w15:docId w15:val="{8F093D1B-BDB1-E648-A199-5D30FBF5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7F7F7F" w:themeColor="text1" w:themeTint="80"/>
        <w:lang w:val="en-US" w:eastAsia="ja-JP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05"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 w:line="240" w:lineRule="auto"/>
      <w:outlineLvl w:val="0"/>
    </w:pPr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E0B05" w:themeColor="text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E0B05" w:themeColor="text2"/>
      <w:sz w:val="1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E0B05" w:themeColor="text2"/>
      <w:sz w:val="1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customStyle="1" w:styleId="Informacidecontacte">
    <w:name w:val="Informació de contacte"/>
    <w:basedOn w:val="Normal"/>
    <w:uiPriority w:val="2"/>
    <w:qFormat/>
    <w:pPr>
      <w:spacing w:after="540" w:line="288" w:lineRule="auto"/>
      <w:ind w:right="2880"/>
      <w:contextualSpacing/>
    </w:pPr>
    <w:rPr>
      <w:rFonts w:asciiTheme="majorHAnsi" w:hAnsiTheme="majorHAnsi"/>
      <w:sz w:val="24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pPr>
      <w:spacing w:before="120" w:line="192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pPr>
      <w:numPr>
        <w:ilvl w:val="1"/>
      </w:numPr>
      <w:spacing w:after="540" w:line="288" w:lineRule="auto"/>
      <w:ind w:right="2880"/>
      <w:contextualSpacing/>
    </w:pPr>
    <w:rPr>
      <w:rFonts w:asciiTheme="majorHAnsi" w:eastAsiaTheme="minorEastAsia" w:hAnsiTheme="majorHAnsi"/>
      <w:spacing w:val="15"/>
      <w:sz w:val="24"/>
      <w:szCs w:val="22"/>
    </w:rPr>
  </w:style>
  <w:style w:type="paragraph" w:styleId="Listaconvietas">
    <w:name w:val="List Bullet"/>
    <w:basedOn w:val="Normal"/>
    <w:uiPriority w:val="9"/>
    <w:qFormat/>
    <w:pPr>
      <w:numPr>
        <w:numId w:val="2"/>
      </w:numPr>
      <w:spacing w:after="120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Cs/>
      <w:color w:val="0E0B05" w:themeColor="text2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Cs/>
      <w:color w:val="0E0B05" w:themeColor="text2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color w:val="0E0B05" w:themeColor="text2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 w:val="0"/>
      <w:iCs/>
      <w:color w:val="262626" w:themeColor="text1" w:themeTint="D9"/>
    </w:rPr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caps/>
      <w:smallCaps w:val="0"/>
      <w:color w:val="7F7F7F" w:themeColor="text1" w:themeTint="80"/>
      <w:spacing w:val="0"/>
      <w:u w:val="single"/>
      <w:bdr w:val="nil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before="240" w:after="0" w:line="240" w:lineRule="auto"/>
    </w:pPr>
    <w:rPr>
      <w:color w:val="0E0B05" w:themeColor="text2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olor w:val="0E0B05" w:themeColor="text2"/>
      <w:sz w:val="24"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asciiTheme="majorHAnsi" w:eastAsiaTheme="minorEastAsia" w:hAnsiTheme="majorHAnsi"/>
      <w:spacing w:val="15"/>
      <w:sz w:val="24"/>
      <w:szCs w:val="22"/>
    </w:rPr>
  </w:style>
  <w:style w:type="character" w:styleId="nfasis">
    <w:name w:val="Emphasis"/>
    <w:basedOn w:val="Fuentedeprrafopredeter"/>
    <w:uiPriority w:val="20"/>
    <w:semiHidden/>
    <w:unhideWhenUsed/>
    <w:qFormat/>
    <w:rPr>
      <w:i w:val="0"/>
      <w:iCs/>
      <w:color w:val="E3AB47" w:themeColor="accent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CitaCar">
    <w:name w:val="Cita Car"/>
    <w:basedOn w:val="Fuentedeprrafopredeter"/>
    <w:link w:val="Cita"/>
    <w:uiPriority w:val="29"/>
    <w:semiHidden/>
    <w:rPr>
      <w:iCs/>
      <w:sz w:val="26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Cs/>
      <w:color w:val="262626" w:themeColor="text1" w:themeTint="D9"/>
      <w:sz w:val="26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 w:val="0"/>
      <w:iCs/>
      <w:color w:val="E3AB47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 w:val="0"/>
      <w:bCs/>
      <w:caps/>
      <w:smallCaps w:val="0"/>
      <w:color w:val="262626" w:themeColor="text1" w:themeTint="D9"/>
      <w:spacing w:val="0"/>
    </w:rPr>
  </w:style>
  <w:style w:type="character" w:styleId="Textoennegrita">
    <w:name w:val="Strong"/>
    <w:basedOn w:val="Fuentedeprrafopredeter"/>
    <w:uiPriority w:val="22"/>
    <w:semiHidden/>
    <w:unhideWhenUsed/>
    <w:qFormat/>
    <w:rPr>
      <w:b/>
      <w:bCs/>
      <w:color w:val="262626" w:themeColor="text1" w:themeTint="D9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before="40" w:after="160" w:line="240" w:lineRule="auto"/>
    </w:pPr>
    <w:rPr>
      <w:iCs/>
      <w:color w:val="262626" w:themeColor="text1" w:themeTint="D9"/>
      <w:sz w:val="18"/>
      <w:szCs w:val="18"/>
    </w:rPr>
  </w:style>
  <w:style w:type="paragraph" w:styleId="Prrafodelista">
    <w:name w:val="List Paragraph"/>
    <w:basedOn w:val="Normal"/>
    <w:uiPriority w:val="34"/>
    <w:unhideWhenUsed/>
    <w:qFormat/>
    <w:pPr>
      <w:ind w:left="216"/>
      <w:contextualSpacing/>
    </w:p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Encabezadodelista">
    <w:name w:val="toa heading"/>
    <w:basedOn w:val="Normal"/>
    <w:next w:val="Normal"/>
    <w:uiPriority w:val="99"/>
    <w:semiHidden/>
    <w:unhideWhenUsed/>
    <w:pPr>
      <w:pBdr>
        <w:top w:val="single" w:sz="24" w:space="5" w:color="auto"/>
        <w:bottom w:val="single" w:sz="4" w:space="5" w:color="auto"/>
      </w:pBd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7F7F7F" w:themeColor="text1" w:themeTint="80"/>
    </w:rPr>
  </w:style>
  <w:style w:type="paragraph" w:customStyle="1" w:styleId="Nom">
    <w:name w:val="Nom"/>
    <w:basedOn w:val="Normal"/>
    <w:uiPriority w:val="1"/>
    <w:qFormat/>
    <w:pPr>
      <w:spacing w:before="120" w:line="192" w:lineRule="auto"/>
      <w:contextualSpacing/>
    </w:pPr>
    <w:rPr>
      <w:rFonts w:asciiTheme="majorHAnsi" w:hAnsiTheme="majorHAnsi"/>
      <w:b/>
      <w:caps/>
      <w:color w:val="0E0B05" w:themeColor="text2"/>
      <w:kern w:val="28"/>
      <w:sz w:val="70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Listaconnmeros">
    <w:name w:val="List Number"/>
    <w:basedOn w:val="Normal"/>
    <w:uiPriority w:val="10"/>
    <w:qFormat/>
    <w:pPr>
      <w:numPr>
        <w:numId w:val="13"/>
      </w:numPr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pPr>
      <w:spacing w:before="720" w:after="280" w:line="240" w:lineRule="auto"/>
      <w:contextualSpacing/>
    </w:pPr>
    <w:rPr>
      <w:color w:val="0E0B05" w:themeColor="text2"/>
      <w:sz w:val="24"/>
    </w:rPr>
  </w:style>
  <w:style w:type="character" w:customStyle="1" w:styleId="FechaCar">
    <w:name w:val="Fecha Car"/>
    <w:basedOn w:val="Fuentedeprrafopredeter"/>
    <w:link w:val="Fecha"/>
    <w:uiPriority w:val="99"/>
    <w:semiHidden/>
    <w:rPr>
      <w:color w:val="0E0B05" w:themeColor="text2"/>
      <w:sz w:val="24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pPr>
      <w:spacing w:before="800" w:after="0" w:line="240" w:lineRule="auto"/>
    </w:pPr>
    <w:rPr>
      <w:color w:val="0E0B05" w:themeColor="text2"/>
      <w:sz w:val="24"/>
    </w:rPr>
  </w:style>
  <w:style w:type="character" w:customStyle="1" w:styleId="SaludoCar">
    <w:name w:val="Saludo Car"/>
    <w:basedOn w:val="Fuentedeprrafopredeter"/>
    <w:link w:val="Saludo"/>
    <w:uiPriority w:val="99"/>
    <w:semiHidden/>
    <w:rPr>
      <w:color w:val="0E0B05" w:themeColor="text2"/>
      <w:sz w:val="24"/>
    </w:rPr>
  </w:style>
  <w:style w:type="paragraph" w:styleId="Firma">
    <w:name w:val="Signature"/>
    <w:basedOn w:val="Normal"/>
    <w:link w:val="FirmaCar"/>
    <w:uiPriority w:val="99"/>
    <w:semiHidden/>
    <w:unhideWhenUsed/>
    <w:pPr>
      <w:spacing w:before="1080" w:after="280" w:line="240" w:lineRule="auto"/>
      <w:contextualSpacing/>
    </w:pPr>
    <w:rPr>
      <w:color w:val="0E0B05" w:themeColor="text2"/>
    </w:rPr>
  </w:style>
  <w:style w:type="character" w:customStyle="1" w:styleId="FirmaCar">
    <w:name w:val="Firma Car"/>
    <w:basedOn w:val="Fuentedeprrafopredeter"/>
    <w:link w:val="Firma"/>
    <w:uiPriority w:val="99"/>
    <w:semiHidden/>
    <w:rPr>
      <w:color w:val="0E0B05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footer" Target="footer1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49FF23A6-3688-F44B-9D3E-4D6A96311B9D%7dtf50002018.dotx" TargetMode="External" 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0E0B05"/>
      </a:dk2>
      <a:lt2>
        <a:srgbClr val="F7F6F5"/>
      </a:lt2>
      <a:accent1>
        <a:srgbClr val="E3AB47"/>
      </a:accent1>
      <a:accent2>
        <a:srgbClr val="E36A48"/>
      </a:accent2>
      <a:accent3>
        <a:srgbClr val="969691"/>
      </a:accent3>
      <a:accent4>
        <a:srgbClr val="53C3C7"/>
      </a:accent4>
      <a:accent5>
        <a:srgbClr val="4FA274"/>
      </a:accent5>
      <a:accent6>
        <a:srgbClr val="846B8E"/>
      </a:accent6>
      <a:hlink>
        <a:srgbClr val="53C3C7"/>
      </a:hlink>
      <a:folHlink>
        <a:srgbClr val="846B8E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E73F3-DE04-452F-B4B8-4228EA80E95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%7b49FF23A6-3688-F44B-9D3E-4D6A96311B9D%7dtf50002018.dotx</Template>
  <TotalTime>2</TotalTime>
  <Pages>5</Pages>
  <Words>128</Words>
  <Characters>710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luchooz1834@gmail.com</dc:creator>
  <cp:keywords/>
  <dc:description/>
  <cp:lastModifiedBy>luchooz1834@gmail.com</cp:lastModifiedBy>
  <cp:revision>2</cp:revision>
  <dcterms:created xsi:type="dcterms:W3CDTF">2025-02-13T00:58:00Z</dcterms:created>
  <dcterms:modified xsi:type="dcterms:W3CDTF">2025-02-13T00:58:00Z</dcterms:modified>
</cp:coreProperties>
</file>