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5B0BF" w14:textId="358E3B0C" w:rsidR="00DA52EE" w:rsidRDefault="008562A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E44EE5" wp14:editId="622E04CD">
                <wp:simplePos x="0" y="0"/>
                <wp:positionH relativeFrom="page">
                  <wp:posOffset>465455</wp:posOffset>
                </wp:positionH>
                <wp:positionV relativeFrom="page">
                  <wp:posOffset>360045</wp:posOffset>
                </wp:positionV>
                <wp:extent cx="7697470" cy="10057765"/>
                <wp:effectExtent l="0" t="0" r="0" b="0"/>
                <wp:wrapTopAndBottom/>
                <wp:docPr id="1583235463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7470" cy="10057765"/>
                          <a:chOff x="0" y="0"/>
                          <a:chExt cx="7697470" cy="10058399"/>
                        </a:xfrm>
                      </wpg:grpSpPr>
                      <pic:pic xmlns:pic="http://schemas.openxmlformats.org/drawingml/2006/picture">
                        <pic:nvPicPr>
                          <pic:cNvPr id="729215325" name="Picture 4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936" y="0"/>
                            <a:ext cx="7702296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2577386" name="Rectangle 8"/>
                        <wps:cNvSpPr/>
                        <wps:spPr>
                          <a:xfrm>
                            <a:off x="1043356" y="4770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6A8B9" w14:textId="77777777" w:rsidR="00DA52EE" w:rsidRDefault="00DA52EE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394900" name="Rectangle 9"/>
                        <wps:cNvSpPr/>
                        <wps:spPr>
                          <a:xfrm>
                            <a:off x="1043356" y="946708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0B607" w14:textId="77777777" w:rsidR="00DA52EE" w:rsidRDefault="00DA52EE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039734" name="Rectangle 10"/>
                        <wps:cNvSpPr/>
                        <wps:spPr>
                          <a:xfrm>
                            <a:off x="1043356" y="9268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55290" w14:textId="77777777" w:rsidR="00DA52EE" w:rsidRDefault="00DA52EE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159750" name="Rectangle 11"/>
                        <wps:cNvSpPr/>
                        <wps:spPr>
                          <a:xfrm>
                            <a:off x="3076194" y="289814"/>
                            <a:ext cx="2054960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675C6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REPÚBLICA DE PANAMÁ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048445" name="Rectangle 12"/>
                        <wps:cNvSpPr/>
                        <wps:spPr>
                          <a:xfrm>
                            <a:off x="2691511" y="493014"/>
                            <a:ext cx="3078047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E58A4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MINISTERO DE SEGURIDAD PÚBLICA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704063" name="Rectangle 13"/>
                        <wps:cNvSpPr/>
                        <wps:spPr>
                          <a:xfrm>
                            <a:off x="3238500" y="696214"/>
                            <a:ext cx="1623394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44708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POLICÍA NACIONAL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794940" name="Rectangle 14"/>
                        <wps:cNvSpPr/>
                        <wps:spPr>
                          <a:xfrm>
                            <a:off x="2557399" y="899414"/>
                            <a:ext cx="3434785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2B16B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DIRECCIÓN DE INVESTIGACIÓN JUDICIAL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63272" name="Rectangle 15"/>
                        <wps:cNvSpPr/>
                        <wps:spPr>
                          <a:xfrm>
                            <a:off x="2532761" y="1102614"/>
                            <a:ext cx="3500660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D341A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DEPARTAMENTO DE SERVICIO DE APOYO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664092" name="Rectangle 16"/>
                        <wps:cNvSpPr/>
                        <wps:spPr>
                          <a:xfrm>
                            <a:off x="1700022" y="1305814"/>
                            <a:ext cx="5715408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0CB8E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DIVISIÓN DEL GABINETE DE ARCHIVO E IDENTIFICACIÓN PERSONAL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813030" name="Rectangle 17"/>
                        <wps:cNvSpPr/>
                        <wps:spPr>
                          <a:xfrm>
                            <a:off x="2812161" y="1751940"/>
                            <a:ext cx="2469971" cy="21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BF73C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 QUIEN CONCIERNE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717996" name="Rectangle 18"/>
                        <wps:cNvSpPr/>
                        <wps:spPr>
                          <a:xfrm>
                            <a:off x="978535" y="2506777"/>
                            <a:ext cx="7347587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59EDE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Quien suscribe IRVING CASTILLO, Director Nacional de Investigación Judicial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878871" name="Rectangle 19"/>
                        <wps:cNvSpPr/>
                        <wps:spPr>
                          <a:xfrm>
                            <a:off x="978535" y="2735377"/>
                            <a:ext cx="7348763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32E63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la Policía Nacional, de acuerdo a lo dispuesto en  la Ley No. 69 del 27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43190" name="Rectangle 20"/>
                        <wps:cNvSpPr/>
                        <wps:spPr>
                          <a:xfrm>
                            <a:off x="978535" y="2963977"/>
                            <a:ext cx="7347583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645A7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diciembre del 2007, que dicta medidas sobre el Certificado de Información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568033" name="Rectangle 21"/>
                        <wps:cNvSpPr/>
                        <wps:spPr>
                          <a:xfrm>
                            <a:off x="978535" y="3192577"/>
                            <a:ext cx="5396675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F3E50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Antecedentes Personales, a solicitud de la parte interesada.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202135" name="Rectangle 22"/>
                        <wps:cNvSpPr/>
                        <wps:spPr>
                          <a:xfrm>
                            <a:off x="3266694" y="4037940"/>
                            <a:ext cx="1261116" cy="21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5C7E0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CERTIFICA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191584" name="Rectangle 23"/>
                        <wps:cNvSpPr/>
                        <wps:spPr>
                          <a:xfrm>
                            <a:off x="978535" y="4792777"/>
                            <a:ext cx="734758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4C0D9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Que Alexis Javier Ortega Rivera, con cédula de Identificación personal, No. 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095926" name="Rectangle 358"/>
                        <wps:cNvSpPr/>
                        <wps:spPr>
                          <a:xfrm>
                            <a:off x="978535" y="5021377"/>
                            <a:ext cx="87831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8C6C0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978-2077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425460" name="Rectangle 359"/>
                        <wps:cNvSpPr/>
                        <wps:spPr>
                          <a:xfrm>
                            <a:off x="1641281" y="5021377"/>
                            <a:ext cx="6466139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FE9A9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 de acuerdo a los registros de la División de Gabinete de Archivos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676190" name="Rectangle 25"/>
                        <wps:cNvSpPr/>
                        <wps:spPr>
                          <a:xfrm>
                            <a:off x="978535" y="5249977"/>
                            <a:ext cx="703017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EF84E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Identificación Personal, no mantiene información de antecedentes personales.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44220" name="Rectangle 26"/>
                        <wps:cNvSpPr/>
                        <wps:spPr>
                          <a:xfrm>
                            <a:off x="978535" y="5897677"/>
                            <a:ext cx="434896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20899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Emitido a los 13 días del mes de enero de 2025.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244014" name="Rectangle 27"/>
                        <wps:cNvSpPr/>
                        <wps:spPr>
                          <a:xfrm>
                            <a:off x="3287522" y="6659677"/>
                            <a:ext cx="12056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A00B5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Atentamente,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35903" name="Picture 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071495" y="7473061"/>
                            <a:ext cx="1554480" cy="680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997779" name="Picture 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52975" y="7169404"/>
                            <a:ext cx="1165860" cy="98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414084" name="Rectangle 32"/>
                        <wps:cNvSpPr/>
                        <wps:spPr>
                          <a:xfrm>
                            <a:off x="2083435" y="8125714"/>
                            <a:ext cx="4695699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E04A4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514530" name="Rectangle 33"/>
                        <wps:cNvSpPr/>
                        <wps:spPr>
                          <a:xfrm>
                            <a:off x="2917063" y="8316214"/>
                            <a:ext cx="2478078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DE33F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</w:rPr>
                                <w:t>Comisionado IRVING CASTILLO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262799" name="Rectangle 34"/>
                        <wps:cNvSpPr/>
                        <wps:spPr>
                          <a:xfrm>
                            <a:off x="2655951" y="8506714"/>
                            <a:ext cx="3172805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99110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</w:rPr>
                                <w:t>Director Nacional de Investigación Judicial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958786" name="Rectangle 35"/>
                        <wps:cNvSpPr/>
                        <wps:spPr>
                          <a:xfrm>
                            <a:off x="597535" y="8969451"/>
                            <a:ext cx="2147995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92EAA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Exclusivo para trámites laborales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723905" name="Rectangle 36"/>
                        <wps:cNvSpPr/>
                        <wps:spPr>
                          <a:xfrm>
                            <a:off x="597535" y="9223451"/>
                            <a:ext cx="1194126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E076A" w14:textId="77777777" w:rsidR="00DA52EE" w:rsidRDefault="00DA52E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Válido por 30 días.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640182" name="Picture 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575935" y="805180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44EE5" id="Group 360" o:spid="_x0000_s1026" style="position:absolute;margin-left:36.65pt;margin-top:28.35pt;width:606.1pt;height:791.95pt;z-index:251659264;mso-position-horizontal-relative:page;mso-position-vertical-relative:page;mso-width-relative:margin;mso-height-relative:margin" coordsize="76974,100583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1" o:spid="_x0000_s1027" type="#_x0000_t75" style="position:absolute;left:-39;width:77022;height:10055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">
                  <v:imagedata r:id="rId15" o:title=""/>
                </v:shape>
                <v:rect id="Rectangle 8" o:spid="_x0000_s1028" style="position:absolute;left:10433;top:4770;width:422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" filled="f" stroked="f">
                  <v:textbox inset="0,0,0,0">
                    <w:txbxContent>
                      <w:p w14:paraId="3086A8B9" w14:textId="77777777" w:rsidR="00DA52EE" w:rsidRDefault="00DA52EE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10433;top:94670;width:422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" filled="f" stroked="f">
                  <v:textbox inset="0,0,0,0">
                    <w:txbxContent>
                      <w:p w14:paraId="56D0B607" w14:textId="77777777" w:rsidR="00DA52EE" w:rsidRDefault="00DA52EE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0433;top:9268;width:422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" filled="f" stroked="f">
                  <v:textbox inset="0,0,0,0">
                    <w:txbxContent>
                      <w:p w14:paraId="09C55290" w14:textId="77777777" w:rsidR="00DA52EE" w:rsidRDefault="00DA52EE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0761;top:2898;width:20550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" filled="f" stroked="f">
                  <v:textbox inset="0,0,0,0">
                    <w:txbxContent>
                      <w:p w14:paraId="131675C6" w14:textId="77777777" w:rsidR="00DA52EE" w:rsidRDefault="00DA52EE">
                        <w:r>
                          <w:rPr>
                            <w:rFonts w:ascii="Arial" w:eastAsia="Arial" w:hAnsi="Arial" w:cs="Arial"/>
                            <w:b/>
                          </w:rPr>
                          <w:t>REPÚBLICA DE PANAMÁ</w:t>
                        </w:r>
                      </w:p>
                    </w:txbxContent>
                  </v:textbox>
                </v:rect>
                <v:rect id="Rectangle 12" o:spid="_x0000_s1032" style="position:absolute;left:26915;top:4930;width:30780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" filled="f" stroked="f">
                  <v:textbox inset="0,0,0,0">
                    <w:txbxContent>
                      <w:p w14:paraId="23AE58A4" w14:textId="77777777" w:rsidR="00DA52EE" w:rsidRDefault="00DA52EE">
                        <w:r>
                          <w:rPr>
                            <w:rFonts w:ascii="Arial" w:eastAsia="Arial" w:hAnsi="Arial" w:cs="Arial"/>
                            <w:b/>
                          </w:rPr>
                          <w:t>MINISTERO DE SEGURIDAD PÚBLICA</w:t>
                        </w:r>
                      </w:p>
                    </w:txbxContent>
                  </v:textbox>
                </v:rect>
                <v:rect id="Rectangle 13" o:spid="_x0000_s1033" style="position:absolute;left:32385;top:6962;width:16233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" filled="f" stroked="f">
                  <v:textbox inset="0,0,0,0">
                    <w:txbxContent>
                      <w:p w14:paraId="63944708" w14:textId="77777777" w:rsidR="00DA52EE" w:rsidRDefault="00DA52EE">
                        <w:r>
                          <w:rPr>
                            <w:rFonts w:ascii="Arial" w:eastAsia="Arial" w:hAnsi="Arial" w:cs="Arial"/>
                            <w:b/>
                          </w:rPr>
                          <w:t>POLICÍA NACIONAL</w:t>
                        </w:r>
                      </w:p>
                    </w:txbxContent>
                  </v:textbox>
                </v:rect>
                <v:rect id="Rectangle 14" o:spid="_x0000_s1034" style="position:absolute;left:25573;top:8994;width:34348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" filled="f" stroked="f">
                  <v:textbox inset="0,0,0,0">
                    <w:txbxContent>
                      <w:p w14:paraId="2832B16B" w14:textId="77777777" w:rsidR="00DA52EE" w:rsidRDefault="00DA52EE">
                        <w:r>
                          <w:rPr>
                            <w:rFonts w:ascii="Arial" w:eastAsia="Arial" w:hAnsi="Arial" w:cs="Arial"/>
                            <w:b/>
                          </w:rPr>
                          <w:t>DIRECCIÓN DE INVESTIGACIÓN JUDICIAL</w:t>
                        </w:r>
                      </w:p>
                    </w:txbxContent>
                  </v:textbox>
                </v:rect>
                <v:rect id="Rectangle 15" o:spid="_x0000_s1035" style="position:absolute;left:25327;top:11026;width:35007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" filled="f" stroked="f">
                  <v:textbox inset="0,0,0,0">
                    <w:txbxContent>
                      <w:p w14:paraId="48DD341A" w14:textId="77777777" w:rsidR="00DA52EE" w:rsidRDefault="00DA52EE">
                        <w:r>
                          <w:rPr>
                            <w:rFonts w:ascii="Arial" w:eastAsia="Arial" w:hAnsi="Arial" w:cs="Arial"/>
                            <w:b/>
                          </w:rPr>
                          <w:t>DEPARTAMENTO DE SERVICIO DE APOYO</w:t>
                        </w:r>
                      </w:p>
                    </w:txbxContent>
                  </v:textbox>
                </v:rect>
                <v:rect id="Rectangle 16" o:spid="_x0000_s1036" style="position:absolute;left:17000;top:13058;width:57154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" filled="f" stroked="f">
                  <v:textbox inset="0,0,0,0">
                    <w:txbxContent>
                      <w:p w14:paraId="3C00CB8E" w14:textId="77777777" w:rsidR="00DA52EE" w:rsidRDefault="00DA52EE">
                        <w:r>
                          <w:rPr>
                            <w:rFonts w:ascii="Arial" w:eastAsia="Arial" w:hAnsi="Arial" w:cs="Arial"/>
                            <w:b/>
                          </w:rPr>
                          <w:t>DIVISIÓN DEL GABINETE DE ARCHIVO E IDENTIFICACIÓN PERSONAL</w:t>
                        </w:r>
                      </w:p>
                    </w:txbxContent>
                  </v:textbox>
                </v:rect>
                <v:rect id="Rectangle 17" o:spid="_x0000_s1037" style="position:absolute;left:28121;top:17519;width:24700;height:21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" filled="f" stroked="f">
                  <v:textbox inset="0,0,0,0">
                    <w:txbxContent>
                      <w:p w14:paraId="304BF73C" w14:textId="77777777" w:rsidR="00DA52EE" w:rsidRDefault="00DA52EE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 QUIEN CONCIERNE</w:t>
                        </w:r>
                      </w:p>
                    </w:txbxContent>
                  </v:textbox>
                </v:rect>
                <v:rect id="Rectangle 18" o:spid="_x0000_s1038" style="position:absolute;left:9785;top:25067;width:73476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" filled="f" stroked="f">
                  <v:textbox inset="0,0,0,0">
                    <w:txbxContent>
                      <w:p w14:paraId="78159EDE" w14:textId="77777777" w:rsidR="00DA52EE" w:rsidRDefault="00DA52E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Quien suscribe IRVING CASTILLO, Director Nacional de Investigación Judicial de</w:t>
                        </w:r>
                      </w:p>
                    </w:txbxContent>
                  </v:textbox>
                </v:rect>
                <v:rect id="Rectangle 19" o:spid="_x0000_s1039" style="position:absolute;left:9785;top:27353;width:73487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" filled="f" stroked="f">
                  <v:textbox inset="0,0,0,0">
                    <w:txbxContent>
                      <w:p w14:paraId="7B232E63" w14:textId="77777777" w:rsidR="00DA52EE" w:rsidRDefault="00DA52E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la Policía Nacional, de acuerdo a lo dispuesto en  la Ley No. 69 del 27 de</w:t>
                        </w:r>
                      </w:p>
                    </w:txbxContent>
                  </v:textbox>
                </v:rect>
                <v:rect id="Rectangle 20" o:spid="_x0000_s1040" style="position:absolute;left:9785;top:29639;width:73476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" filled="f" stroked="f">
                  <v:textbox inset="0,0,0,0">
                    <w:txbxContent>
                      <w:p w14:paraId="0C3645A7" w14:textId="77777777" w:rsidR="00DA52EE" w:rsidRDefault="00DA52E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diciembre del 2007, que dicta medidas sobre el Certificado de Información de</w:t>
                        </w:r>
                      </w:p>
                    </w:txbxContent>
                  </v:textbox>
                </v:rect>
                <v:rect id="Rectangle 21" o:spid="_x0000_s1041" style="position:absolute;left:9785;top:31925;width:53967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" filled="f" stroked="f">
                  <v:textbox inset="0,0,0,0">
                    <w:txbxContent>
                      <w:p w14:paraId="33BF3E50" w14:textId="77777777" w:rsidR="00DA52EE" w:rsidRDefault="00DA52E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Antecedentes Personales, a solicitud de la parte interesada.</w:t>
                        </w:r>
                      </w:p>
                    </w:txbxContent>
                  </v:textbox>
                </v:rect>
                <v:rect id="Rectangle 22" o:spid="_x0000_s1042" style="position:absolute;left:32666;top:40379;width:12612;height:21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" filled="f" stroked="f">
                  <v:textbox inset="0,0,0,0">
                    <w:txbxContent>
                      <w:p w14:paraId="35D5C7E0" w14:textId="77777777" w:rsidR="00DA52EE" w:rsidRDefault="00DA52EE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CERTIFICA</w:t>
                        </w:r>
                      </w:p>
                    </w:txbxContent>
                  </v:textbox>
                </v:rect>
                <v:rect id="Rectangle 23" o:spid="_x0000_s1043" style="position:absolute;left:9785;top:47927;width:73476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" filled="f" stroked="f">
                  <v:textbox inset="0,0,0,0">
                    <w:txbxContent>
                      <w:p w14:paraId="71B4C0D9" w14:textId="77777777" w:rsidR="00DA52EE" w:rsidRDefault="00DA52E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Que Alexis Javier Ortega Rivera, con cédula de Identificación personal, No. 8-</w:t>
                        </w:r>
                      </w:p>
                    </w:txbxContent>
                  </v:textbox>
                </v:rect>
                <v:rect id="Rectangle 358" o:spid="_x0000_s1044" style="position:absolute;left:9785;top:50213;width:8783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" filled="f" stroked="f">
                  <v:textbox inset="0,0,0,0">
                    <w:txbxContent>
                      <w:p w14:paraId="3148C6C0" w14:textId="77777777" w:rsidR="00DA52EE" w:rsidRDefault="00DA52E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978-2077</w:t>
                        </w:r>
                      </w:p>
                    </w:txbxContent>
                  </v:textbox>
                </v:rect>
                <v:rect id="Rectangle 359" o:spid="_x0000_s1045" style="position:absolute;left:16412;top:50213;width:64662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" filled="f" stroked="f">
                  <v:textbox inset="0,0,0,0">
                    <w:txbxContent>
                      <w:p w14:paraId="4A8FE9A9" w14:textId="77777777" w:rsidR="00DA52EE" w:rsidRDefault="00DA52E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 de acuerdo a los registros de la División de Gabinete de Archivos e</w:t>
                        </w:r>
                      </w:p>
                    </w:txbxContent>
                  </v:textbox>
                </v:rect>
                <v:rect id="Rectangle 25" o:spid="_x0000_s1046" style="position:absolute;left:9785;top:52499;width:70302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" filled="f" stroked="f">
                  <v:textbox inset="0,0,0,0">
                    <w:txbxContent>
                      <w:p w14:paraId="43BEF84E" w14:textId="77777777" w:rsidR="00DA52EE" w:rsidRDefault="00DA52E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Identificación Personal, no mantiene información de antecedentes personales.</w:t>
                        </w:r>
                      </w:p>
                    </w:txbxContent>
                  </v:textbox>
                </v:rect>
                <v:rect id="Rectangle 26" o:spid="_x0000_s1047" style="position:absolute;left:9785;top:58976;width:43489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" filled="f" stroked="f">
                  <v:textbox inset="0,0,0,0">
                    <w:txbxContent>
                      <w:p w14:paraId="4DA20899" w14:textId="77777777" w:rsidR="00DA52EE" w:rsidRDefault="00DA52E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Emitido a los 13 días del mes de enero de 2025.</w:t>
                        </w:r>
                      </w:p>
                    </w:txbxContent>
                  </v:textbox>
                </v:rect>
                <v:rect id="Rectangle 27" o:spid="_x0000_s1048" style="position:absolute;left:32875;top:66596;width:12056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" filled="f" stroked="f">
                  <v:textbox inset="0,0,0,0">
                    <w:txbxContent>
                      <w:p w14:paraId="51AA00B5" w14:textId="77777777" w:rsidR="00DA52EE" w:rsidRDefault="00DA52E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Atentamente,</w:t>
                        </w:r>
                      </w:p>
                    </w:txbxContent>
                  </v:textbox>
                </v:rect>
                <v:shape id="Picture 29" o:spid="_x0000_s1049" type="#_x0000_t75" style="position:absolute;left:30714;top:74730;width:15545;height:68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">
                  <v:imagedata r:id="rId16" o:title=""/>
                </v:shape>
                <v:shape id="Picture 31" o:spid="_x0000_s1050" type="#_x0000_t75" style="position:absolute;left:47529;top:71694;width:11659;height:984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">
                  <v:imagedata r:id="rId17" o:title=""/>
                </v:shape>
                <v:rect id="Rectangle 32" o:spid="_x0000_s1051" style="position:absolute;left:20834;top:81257;width:46957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" filled="f" stroked="f">
                  <v:textbox inset="0,0,0,0">
                    <w:txbxContent>
                      <w:p w14:paraId="0BAE04A4" w14:textId="77777777" w:rsidR="00DA52EE" w:rsidRDefault="00DA52EE">
                        <w:r>
                          <w:rPr>
                            <w:rFonts w:ascii="Arial" w:eastAsia="Arial" w:hAnsi="Arial" w:cs="Arial"/>
                          </w:rPr>
                          <w:t>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33" o:spid="_x0000_s1052" style="position:absolute;left:29170;top:83162;width:24781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" filled="f" stroked="f">
                  <v:textbox inset="0,0,0,0">
                    <w:txbxContent>
                      <w:p w14:paraId="1F1DE33F" w14:textId="77777777" w:rsidR="00DA52EE" w:rsidRDefault="00DA52EE">
                        <w:r>
                          <w:rPr>
                            <w:rFonts w:ascii="Arial" w:eastAsia="Arial" w:hAnsi="Arial" w:cs="Arial"/>
                          </w:rPr>
                          <w:t>Comisionado IRVING CASTILLO</w:t>
                        </w:r>
                      </w:p>
                    </w:txbxContent>
                  </v:textbox>
                </v:rect>
                <v:rect id="Rectangle 34" o:spid="_x0000_s1053" style="position:absolute;left:26559;top:85067;width:31728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" filled="f" stroked="f">
                  <v:textbox inset="0,0,0,0">
                    <w:txbxContent>
                      <w:p w14:paraId="1BA99110" w14:textId="77777777" w:rsidR="00DA52EE" w:rsidRDefault="00DA52EE">
                        <w:r>
                          <w:rPr>
                            <w:rFonts w:ascii="Arial" w:eastAsia="Arial" w:hAnsi="Arial" w:cs="Arial"/>
                          </w:rPr>
                          <w:t>Director Nacional de Investigación Judicial</w:t>
                        </w:r>
                      </w:p>
                    </w:txbxContent>
                  </v:textbox>
                </v:rect>
                <v:rect id="Rectangle 35" o:spid="_x0000_s1054" style="position:absolute;left:5975;top:89694;width:21480;height:12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" filled="f" stroked="f">
                  <v:textbox inset="0,0,0,0">
                    <w:txbxContent>
                      <w:p w14:paraId="45292EAA" w14:textId="77777777" w:rsidR="00DA52EE" w:rsidRDefault="00DA52EE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Exclusivo para trámites laborales</w:t>
                        </w:r>
                      </w:p>
                    </w:txbxContent>
                  </v:textbox>
                </v:rect>
                <v:rect id="Rectangle 36" o:spid="_x0000_s1055" style="position:absolute;left:5975;top:92234;width:11941;height:12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" filled="f" stroked="f">
                  <v:textbox inset="0,0,0,0">
                    <w:txbxContent>
                      <w:p w14:paraId="312E076A" w14:textId="77777777" w:rsidR="00DA52EE" w:rsidRDefault="00DA52EE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Válido por 30 días.</w:t>
                        </w:r>
                      </w:p>
                    </w:txbxContent>
                  </v:textbox>
                </v:rect>
                <v:shape id="Picture 38" o:spid="_x0000_s1056" type="#_x0000_t75" style="position:absolute;left:55759;top:80518;width:19050;height:1905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&#13;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  <w:r w:rsidR="00DA52EE">
        <w:br w:type="page"/>
      </w:r>
    </w:p>
    <w:tbl>
      <w:tblPr>
        <w:tblW w:w="5020" w:type="pct"/>
        <w:tblLayout w:type="fixed"/>
        <w:tblLook w:val="0600" w:firstRow="0" w:lastRow="0" w:firstColumn="0" w:lastColumn="0" w:noHBand="1" w:noVBand="1"/>
      </w:tblPr>
      <w:tblGrid>
        <w:gridCol w:w="8756"/>
        <w:gridCol w:w="1364"/>
      </w:tblGrid>
      <w:tr w:rsidR="00AE3014" w14:paraId="0F59E4EE" w14:textId="77777777" w:rsidTr="0058155B">
        <w:trPr>
          <w:gridAfter w:val="1"/>
          <w:wAfter w:w="1364" w:type="dxa"/>
          <w:trHeight w:val="312"/>
        </w:trPr>
        <w:tc>
          <w:tcPr>
            <w:tcW w:w="8756" w:type="dxa"/>
          </w:tcPr>
          <w:p w14:paraId="65C9F21B" w14:textId="35088BBD" w:rsidR="00793CBE" w:rsidRPr="003740A3" w:rsidRDefault="00793CBE" w:rsidP="003740A3"/>
        </w:tc>
      </w:tr>
      <w:tr w:rsidR="003740A3" w14:paraId="2245531E" w14:textId="77777777" w:rsidTr="0058155B">
        <w:trPr>
          <w:trHeight w:val="1116"/>
        </w:trPr>
        <w:tc>
          <w:tcPr>
            <w:tcW w:w="8756" w:type="dxa"/>
            <w:vAlign w:val="center"/>
          </w:tcPr>
          <w:p w14:paraId="06B04040" w14:textId="09167487" w:rsidR="003C6647" w:rsidRPr="003C6647" w:rsidRDefault="00061E0F" w:rsidP="000E5CB0">
            <w:pPr>
              <w:rPr>
                <w:rFonts w:ascii="Berlin Sans FB Demi" w:eastAsiaTheme="majorEastAsia" w:hAnsi="Berlin Sans FB Demi" w:cs="Arial"/>
                <w:b/>
                <w:kern w:val="28"/>
                <w:sz w:val="48"/>
                <w:szCs w:val="48"/>
              </w:rPr>
            </w:pPr>
            <w:r>
              <w:rPr>
                <w:rFonts w:ascii="Berlin Sans FB Demi" w:eastAsiaTheme="majorEastAsia" w:hAnsi="Berlin Sans FB Demi" w:cs="Arial"/>
                <w:b/>
                <w:kern w:val="28"/>
                <w:sz w:val="48"/>
                <w:szCs w:val="48"/>
              </w:rPr>
              <w:t xml:space="preserve">Alexis Javier Ortega Rivera </w:t>
            </w:r>
          </w:p>
          <w:p w14:paraId="329D9D29" w14:textId="6CEFA3AC" w:rsidR="003C6647" w:rsidRDefault="00207F41" w:rsidP="003C6647">
            <w:pPr>
              <w:rPr>
                <w:rFonts w:ascii="Arial" w:eastAsiaTheme="majorEastAsia" w:hAnsi="Arial" w:cs="Arial"/>
                <w:b/>
                <w:kern w:val="28"/>
                <w:sz w:val="24"/>
              </w:rPr>
            </w:pPr>
            <w:r w:rsidRPr="00F914EF">
              <w:rPr>
                <w:rFonts w:ascii="Arial" w:eastAsiaTheme="majorEastAsia" w:hAnsi="Arial" w:cs="Arial"/>
                <w:b/>
                <w:kern w:val="28"/>
                <w:sz w:val="24"/>
              </w:rPr>
              <w:t>Dirección</w:t>
            </w:r>
            <w:r w:rsidR="00AF7BD7">
              <w:rPr>
                <w:rFonts w:ascii="Arial" w:eastAsiaTheme="majorEastAsia" w:hAnsi="Arial" w:cs="Arial"/>
                <w:b/>
                <w:kern w:val="28"/>
                <w:sz w:val="24"/>
              </w:rPr>
              <w:t xml:space="preserve">: </w:t>
            </w:r>
            <w:r w:rsidR="00EB7F5B">
              <w:rPr>
                <w:rFonts w:ascii="Arial" w:eastAsiaTheme="majorEastAsia" w:hAnsi="Arial" w:cs="Arial"/>
                <w:b/>
                <w:kern w:val="28"/>
                <w:sz w:val="24"/>
              </w:rPr>
              <w:t xml:space="preserve"> Panamá Oeste , </w:t>
            </w:r>
            <w:r w:rsidR="00061E0F">
              <w:rPr>
                <w:rFonts w:ascii="Arial" w:eastAsiaTheme="majorEastAsia" w:hAnsi="Arial" w:cs="Arial"/>
                <w:b/>
                <w:kern w:val="28"/>
                <w:sz w:val="24"/>
              </w:rPr>
              <w:t xml:space="preserve">la Chorrera, la revolución </w:t>
            </w:r>
          </w:p>
          <w:p w14:paraId="63A2F36D" w14:textId="77B4BD82" w:rsidR="00207F41" w:rsidRPr="003C6647" w:rsidRDefault="00061E0F" w:rsidP="003C6647">
            <w:pPr>
              <w:rPr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Tel.</w:t>
            </w:r>
            <w:r w:rsidR="0059400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6667-1241/</w:t>
            </w:r>
            <w:r w:rsidR="0059400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81DF8">
              <w:rPr>
                <w:rFonts w:ascii="Arial" w:hAnsi="Arial" w:cs="Arial"/>
                <w:b/>
                <w:sz w:val="22"/>
                <w:szCs w:val="22"/>
              </w:rPr>
              <w:t>6238-6724</w:t>
            </w:r>
            <w:r w:rsidR="00594000">
              <w:rPr>
                <w:rFonts w:ascii="Arial" w:hAnsi="Arial" w:cs="Arial"/>
                <w:b/>
                <w:sz w:val="22"/>
                <w:szCs w:val="22"/>
              </w:rPr>
              <w:t>/ 6399-1890.</w:t>
            </w:r>
          </w:p>
        </w:tc>
        <w:tc>
          <w:tcPr>
            <w:tcW w:w="1364" w:type="dxa"/>
          </w:tcPr>
          <w:p w14:paraId="7D618C03" w14:textId="77777777" w:rsidR="003740A3" w:rsidRDefault="003740A3"/>
        </w:tc>
      </w:tr>
      <w:tr w:rsidR="003740A3" w:rsidRPr="001F7DB6" w14:paraId="01C64630" w14:textId="77777777" w:rsidTr="0058155B">
        <w:trPr>
          <w:gridAfter w:val="1"/>
          <w:wAfter w:w="1364" w:type="dxa"/>
          <w:trHeight w:val="663"/>
        </w:trPr>
        <w:tc>
          <w:tcPr>
            <w:tcW w:w="8756" w:type="dxa"/>
          </w:tcPr>
          <w:p w14:paraId="58925B52" w14:textId="3A9F57E2" w:rsidR="00207F41" w:rsidRPr="001F7DB6" w:rsidRDefault="00E22B41" w:rsidP="00E22B41">
            <w:pPr>
              <w:rPr>
                <w:rFonts w:ascii="Arial" w:hAnsi="Arial" w:cs="Arial"/>
                <w:b/>
                <w:bCs/>
              </w:rPr>
            </w:pPr>
            <w:r w:rsidRPr="001F7DB6">
              <w:rPr>
                <w:rFonts w:ascii="Arial" w:hAnsi="Arial" w:cs="Arial"/>
                <w:b/>
                <w:bCs/>
              </w:rPr>
              <w:t xml:space="preserve">Licencia tipo </w:t>
            </w:r>
            <w:r w:rsidR="001F7DB6" w:rsidRPr="001F7DB6">
              <w:rPr>
                <w:rFonts w:ascii="Arial" w:hAnsi="Arial" w:cs="Arial"/>
                <w:b/>
                <w:bCs/>
              </w:rPr>
              <w:t xml:space="preserve">(D) </w:t>
            </w:r>
          </w:p>
        </w:tc>
      </w:tr>
      <w:tr w:rsidR="003740A3" w14:paraId="6F7698F9" w14:textId="77777777" w:rsidTr="0058155B">
        <w:trPr>
          <w:gridAfter w:val="1"/>
          <w:wAfter w:w="1364" w:type="dxa"/>
          <w:trHeight w:val="851"/>
        </w:trPr>
        <w:tc>
          <w:tcPr>
            <w:tcW w:w="8756" w:type="dxa"/>
            <w:vAlign w:val="bottom"/>
          </w:tcPr>
          <w:p w14:paraId="2E7F5A68" w14:textId="77777777" w:rsidR="003740A3" w:rsidRDefault="003740A3" w:rsidP="003740A3">
            <w:pPr>
              <w:pStyle w:val="Ttulo1"/>
            </w:pPr>
            <w:r w:rsidRPr="0087298D">
              <w:rPr>
                <w:rStyle w:val="Tringulo"/>
                <w:lang w:bidi="es-ES"/>
              </w:rPr>
              <w:t xml:space="preserve">▼ </w:t>
            </w:r>
            <w:r w:rsidR="00C8426C">
              <w:t xml:space="preserve">OBJETIVO </w:t>
            </w:r>
          </w:p>
          <w:p w14:paraId="66BC1FBF" w14:textId="77777777" w:rsidR="00C00FB3" w:rsidRDefault="00C00FB3" w:rsidP="00C00FB3">
            <w:pPr>
              <w:jc w:val="both"/>
              <w:rPr>
                <w:rFonts w:cs="Times New Roman"/>
                <w:b/>
                <w:color w:val="auto"/>
                <w:sz w:val="24"/>
              </w:rPr>
            </w:pPr>
            <w:r w:rsidRPr="00C00FB3">
              <w:rPr>
                <w:rFonts w:cs="Times New Roman"/>
                <w:b/>
                <w:color w:val="auto"/>
                <w:sz w:val="24"/>
              </w:rPr>
              <w:t>Formar parte de su empresa, en la que pueda poner en práctica todos mis conocimientos, que me brinde la oportunidad de alcanzar todas mis metas y me ofrezca una oportunidad de crecer e</w:t>
            </w:r>
            <w:r>
              <w:rPr>
                <w:rFonts w:cs="Times New Roman"/>
                <w:b/>
                <w:color w:val="auto"/>
                <w:sz w:val="24"/>
              </w:rPr>
              <w:t>n el área laboral e intelectual.</w:t>
            </w:r>
          </w:p>
          <w:p w14:paraId="5A1ADCAB" w14:textId="77777777" w:rsidR="00C00FB3" w:rsidRPr="00C00FB3" w:rsidRDefault="00C00FB3" w:rsidP="00C00FB3">
            <w:pPr>
              <w:jc w:val="both"/>
              <w:rPr>
                <w:rStyle w:val="Textoennegrita"/>
                <w:rFonts w:cs="Times New Roman"/>
                <w:bCs w:val="0"/>
                <w:color w:val="auto"/>
                <w:sz w:val="24"/>
              </w:rPr>
            </w:pPr>
          </w:p>
          <w:p w14:paraId="539076BE" w14:textId="77777777" w:rsidR="00C00FB3" w:rsidRPr="00B703BA" w:rsidRDefault="00C00FB3" w:rsidP="00C00FB3">
            <w:pPr>
              <w:pStyle w:val="Ttulo1"/>
              <w:rPr>
                <w:rStyle w:val="Textoennegrita"/>
                <w:b/>
                <w:bCs/>
                <w:color w:val="002744" w:themeColor="text2"/>
              </w:rPr>
            </w:pPr>
            <w:r w:rsidRPr="0087298D">
              <w:rPr>
                <w:rStyle w:val="Tringulo"/>
                <w:lang w:bidi="es-ES"/>
              </w:rPr>
              <w:t xml:space="preserve">▼ </w:t>
            </w:r>
            <w:r>
              <w:t xml:space="preserve">DATOS PERSONALES </w:t>
            </w:r>
          </w:p>
          <w:p w14:paraId="68284311" w14:textId="2277470A" w:rsidR="00C00FB3" w:rsidRPr="00C00FB3" w:rsidRDefault="00C00FB3" w:rsidP="00C00FB3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color w:val="auto"/>
                <w:sz w:val="24"/>
              </w:rPr>
            </w:pPr>
            <w:r w:rsidRPr="00C00FB3">
              <w:rPr>
                <w:rFonts w:ascii="Times New Roman" w:hAnsi="Times New Roman" w:cs="Times New Roman"/>
                <w:color w:val="auto"/>
                <w:sz w:val="24"/>
              </w:rPr>
              <w:t>F</w:t>
            </w:r>
            <w:r w:rsidR="007C51D1">
              <w:rPr>
                <w:rFonts w:ascii="Times New Roman" w:hAnsi="Times New Roman" w:cs="Times New Roman"/>
                <w:color w:val="auto"/>
                <w:sz w:val="24"/>
              </w:rPr>
              <w:t>e</w:t>
            </w:r>
            <w:r w:rsidR="00AF7BD7">
              <w:rPr>
                <w:rFonts w:ascii="Times New Roman" w:hAnsi="Times New Roman" w:cs="Times New Roman"/>
                <w:color w:val="auto"/>
                <w:sz w:val="24"/>
              </w:rPr>
              <w:t xml:space="preserve">cha de Nacimiento:           </w:t>
            </w:r>
            <w:r w:rsidR="007611B2">
              <w:rPr>
                <w:rFonts w:ascii="Times New Roman" w:hAnsi="Times New Roman" w:cs="Times New Roman"/>
                <w:color w:val="auto"/>
                <w:sz w:val="24"/>
              </w:rPr>
              <w:t>3 de Enero del 2001</w:t>
            </w:r>
          </w:p>
          <w:p w14:paraId="6BA1E087" w14:textId="773C628C" w:rsidR="00C00FB3" w:rsidRPr="00C00FB3" w:rsidRDefault="00C00FB3" w:rsidP="00C00FB3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color w:val="auto"/>
                <w:sz w:val="24"/>
              </w:rPr>
            </w:pPr>
            <w:r w:rsidRPr="00C00FB3">
              <w:rPr>
                <w:rFonts w:ascii="Times New Roman" w:hAnsi="Times New Roman" w:cs="Times New Roman"/>
                <w:color w:val="auto"/>
                <w:sz w:val="24"/>
              </w:rPr>
              <w:t xml:space="preserve">Cedula              </w:t>
            </w:r>
            <w:r w:rsidR="007C51D1">
              <w:rPr>
                <w:rFonts w:ascii="Times New Roman" w:hAnsi="Times New Roman" w:cs="Times New Roman"/>
                <w:color w:val="auto"/>
                <w:sz w:val="24"/>
              </w:rPr>
              <w:t xml:space="preserve">                     </w:t>
            </w:r>
            <w:r w:rsidR="00594000">
              <w:rPr>
                <w:rFonts w:ascii="Times New Roman" w:hAnsi="Times New Roman" w:cs="Times New Roman"/>
                <w:color w:val="auto"/>
                <w:sz w:val="24"/>
              </w:rPr>
              <w:t>8-978-2077</w:t>
            </w:r>
          </w:p>
          <w:p w14:paraId="3C2F96D3" w14:textId="4129ABE5" w:rsidR="00C00FB3" w:rsidRPr="00C00FB3" w:rsidRDefault="00C00FB3" w:rsidP="00C00FB3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color w:val="auto"/>
                <w:sz w:val="24"/>
              </w:rPr>
            </w:pPr>
            <w:r w:rsidRPr="00C00FB3">
              <w:rPr>
                <w:rFonts w:ascii="Times New Roman" w:hAnsi="Times New Roman" w:cs="Times New Roman"/>
                <w:color w:val="auto"/>
                <w:sz w:val="24"/>
              </w:rPr>
              <w:t>Nacionalidad:</w:t>
            </w:r>
            <w:r w:rsidR="00AF7BD7">
              <w:rPr>
                <w:rFonts w:ascii="Times New Roman" w:hAnsi="Times New Roman" w:cs="Times New Roman"/>
                <w:color w:val="auto"/>
                <w:sz w:val="24"/>
              </w:rPr>
              <w:t xml:space="preserve">                        </w:t>
            </w:r>
            <w:r w:rsidR="00672492">
              <w:rPr>
                <w:rFonts w:ascii="Times New Roman" w:hAnsi="Times New Roman" w:cs="Times New Roman"/>
                <w:color w:val="auto"/>
                <w:sz w:val="24"/>
              </w:rPr>
              <w:t>Panameño</w:t>
            </w:r>
          </w:p>
          <w:p w14:paraId="08B9F931" w14:textId="0765C1C5" w:rsidR="00C00FB3" w:rsidRPr="00C00FB3" w:rsidRDefault="00C00FB3" w:rsidP="00C00FB3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color w:val="auto"/>
                <w:sz w:val="24"/>
              </w:rPr>
            </w:pPr>
            <w:r w:rsidRPr="00C00FB3">
              <w:rPr>
                <w:rFonts w:ascii="Times New Roman" w:hAnsi="Times New Roman" w:cs="Times New Roman"/>
                <w:color w:val="auto"/>
                <w:sz w:val="24"/>
              </w:rPr>
              <w:t xml:space="preserve">Edad:       </w:t>
            </w:r>
            <w:r w:rsidR="007C51D1">
              <w:rPr>
                <w:rFonts w:ascii="Times New Roman" w:hAnsi="Times New Roman" w:cs="Times New Roman"/>
                <w:color w:val="auto"/>
                <w:sz w:val="24"/>
              </w:rPr>
              <w:t xml:space="preserve">                              </w:t>
            </w:r>
            <w:r w:rsidR="00672492">
              <w:rPr>
                <w:rFonts w:ascii="Times New Roman" w:hAnsi="Times New Roman" w:cs="Times New Roman"/>
                <w:color w:val="auto"/>
                <w:sz w:val="24"/>
              </w:rPr>
              <w:t xml:space="preserve">24 </w:t>
            </w:r>
            <w:r w:rsidR="003C6647">
              <w:rPr>
                <w:rFonts w:ascii="Times New Roman" w:hAnsi="Times New Roman" w:cs="Times New Roman"/>
                <w:color w:val="auto"/>
                <w:sz w:val="24"/>
              </w:rPr>
              <w:t>Años</w:t>
            </w:r>
          </w:p>
          <w:p w14:paraId="61998CCA" w14:textId="388DECCD" w:rsidR="00C00FB3" w:rsidRDefault="00C00FB3" w:rsidP="00C00FB3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color w:val="auto"/>
                <w:sz w:val="24"/>
              </w:rPr>
            </w:pPr>
            <w:r w:rsidRPr="00C00FB3">
              <w:rPr>
                <w:rFonts w:ascii="Times New Roman" w:hAnsi="Times New Roman" w:cs="Times New Roman"/>
                <w:color w:val="auto"/>
                <w:sz w:val="24"/>
              </w:rPr>
              <w:t>Estado Civil:</w:t>
            </w:r>
            <w:r w:rsidR="00C414B6">
              <w:rPr>
                <w:rFonts w:ascii="Times New Roman" w:hAnsi="Times New Roman" w:cs="Times New Roman"/>
                <w:color w:val="auto"/>
                <w:sz w:val="24"/>
              </w:rPr>
              <w:t xml:space="preserve">                         </w:t>
            </w:r>
            <w:r w:rsidR="00672492">
              <w:rPr>
                <w:rFonts w:ascii="Times New Roman" w:hAnsi="Times New Roman" w:cs="Times New Roman"/>
                <w:color w:val="auto"/>
                <w:sz w:val="24"/>
              </w:rPr>
              <w:t>Unido</w:t>
            </w:r>
          </w:p>
          <w:p w14:paraId="5ABAFFDE" w14:textId="77777777" w:rsidR="007C51D1" w:rsidRPr="00C00FB3" w:rsidRDefault="007C51D1" w:rsidP="007C51D1">
            <w:pPr>
              <w:pStyle w:val="Prrafodelista"/>
              <w:numPr>
                <w:ilvl w:val="0"/>
                <w:numId w:val="0"/>
              </w:numPr>
              <w:spacing w:after="160" w:line="259" w:lineRule="auto"/>
              <w:ind w:left="720"/>
              <w:contextualSpacing/>
              <w:rPr>
                <w:rFonts w:ascii="Times New Roman" w:hAnsi="Times New Roman" w:cs="Times New Roman"/>
                <w:color w:val="auto"/>
                <w:sz w:val="24"/>
              </w:rPr>
            </w:pPr>
          </w:p>
          <w:p w14:paraId="52F6C35C" w14:textId="77777777" w:rsidR="007646FD" w:rsidRPr="00B703BA" w:rsidRDefault="007646FD" w:rsidP="007646FD">
            <w:pPr>
              <w:pStyle w:val="Ttulo1"/>
              <w:rPr>
                <w:rStyle w:val="Textoennegrita"/>
                <w:b/>
                <w:bCs/>
                <w:color w:val="002744" w:themeColor="text2"/>
              </w:rPr>
            </w:pPr>
            <w:r w:rsidRPr="0087298D">
              <w:rPr>
                <w:rStyle w:val="Tringulo"/>
                <w:lang w:bidi="es-ES"/>
              </w:rPr>
              <w:t xml:space="preserve">▼ </w:t>
            </w:r>
            <w:r>
              <w:t>ESTUDIOS REALIZADOS</w:t>
            </w:r>
          </w:p>
          <w:p w14:paraId="5FB186D9" w14:textId="4094554D" w:rsidR="0084676C" w:rsidRDefault="00F44001" w:rsidP="0084676C">
            <w:pPr>
              <w:pStyle w:val="Experiencia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Primaria</w:t>
            </w:r>
            <w:r w:rsidR="0058155B">
              <w:rPr>
                <w:sz w:val="24"/>
              </w:rPr>
              <w:t xml:space="preserve">:  </w:t>
            </w:r>
            <w:r w:rsidR="00C8774F">
              <w:rPr>
                <w:sz w:val="24"/>
              </w:rPr>
              <w:t xml:space="preserve">Escuela Republica de Costa Rica </w:t>
            </w:r>
          </w:p>
          <w:p w14:paraId="388F1849" w14:textId="72A25C4B" w:rsidR="0084676C" w:rsidRDefault="00EB7F5B" w:rsidP="00F44001">
            <w:pPr>
              <w:pStyle w:val="Experiencia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 xml:space="preserve">Pre- Media:  </w:t>
            </w:r>
            <w:r w:rsidR="00E72B0B">
              <w:rPr>
                <w:sz w:val="24"/>
              </w:rPr>
              <w:t xml:space="preserve">Colegio Moisés Castillo Ocaña (III Año) </w:t>
            </w:r>
          </w:p>
          <w:p w14:paraId="2514801E" w14:textId="77777777" w:rsidR="00B73748" w:rsidRDefault="005B29B2" w:rsidP="000C69D7">
            <w:pPr>
              <w:pStyle w:val="Experiencia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Media : Instituto Profesional y Técnico de la Chorrera (</w:t>
            </w:r>
            <w:r w:rsidR="000C69D7">
              <w:rPr>
                <w:sz w:val="24"/>
              </w:rPr>
              <w:t>XII Año)</w:t>
            </w:r>
          </w:p>
          <w:p w14:paraId="6060768F" w14:textId="12B0D628" w:rsidR="000C69D7" w:rsidRPr="000C69D7" w:rsidRDefault="000C69D7" w:rsidP="00B73748">
            <w:pPr>
              <w:pStyle w:val="Experiencia"/>
              <w:ind w:left="720"/>
              <w:rPr>
                <w:sz w:val="24"/>
              </w:rPr>
            </w:pPr>
            <w:r>
              <w:rPr>
                <w:sz w:val="24"/>
              </w:rPr>
              <w:t xml:space="preserve"> (Bachiller en </w:t>
            </w:r>
            <w:r w:rsidR="00B73748">
              <w:rPr>
                <w:sz w:val="24"/>
              </w:rPr>
              <w:t xml:space="preserve">Mecánica Automotriz) </w:t>
            </w:r>
          </w:p>
          <w:p w14:paraId="64A3801C" w14:textId="77777777" w:rsidR="0084676C" w:rsidRPr="007646FD" w:rsidRDefault="0084676C" w:rsidP="00EB7F5B">
            <w:pPr>
              <w:pStyle w:val="Experiencia"/>
              <w:ind w:left="720"/>
              <w:rPr>
                <w:sz w:val="24"/>
              </w:rPr>
            </w:pPr>
          </w:p>
        </w:tc>
      </w:tr>
      <w:tr w:rsidR="003740A3" w14:paraId="7A5F4ECC" w14:textId="77777777" w:rsidTr="0058155B">
        <w:trPr>
          <w:gridAfter w:val="1"/>
          <w:wAfter w:w="1364" w:type="dxa"/>
          <w:trHeight w:val="1280"/>
        </w:trPr>
        <w:tc>
          <w:tcPr>
            <w:tcW w:w="8756" w:type="dxa"/>
          </w:tcPr>
          <w:p w14:paraId="33D76A64" w14:textId="77777777" w:rsidR="00B703BA" w:rsidRPr="00B703BA" w:rsidRDefault="003740A3" w:rsidP="00B703BA">
            <w:pPr>
              <w:pStyle w:val="Ttulo1"/>
              <w:rPr>
                <w:rStyle w:val="Textoennegrita"/>
                <w:b/>
                <w:bCs/>
                <w:color w:val="002744" w:themeColor="text2"/>
              </w:rPr>
            </w:pPr>
            <w:r w:rsidRPr="0087298D">
              <w:rPr>
                <w:rStyle w:val="Tringulo"/>
                <w:lang w:bidi="es-ES"/>
              </w:rPr>
              <w:t xml:space="preserve">▼ </w:t>
            </w:r>
            <w:r w:rsidR="00C8426C">
              <w:rPr>
                <w:lang w:bidi="es-ES"/>
              </w:rPr>
              <w:t>EXPERIENCIA LABORAL</w:t>
            </w:r>
          </w:p>
          <w:p w14:paraId="609A09A8" w14:textId="5F8DE358" w:rsidR="00EB7F5B" w:rsidRDefault="0061733A" w:rsidP="0061733A">
            <w:pPr>
              <w:pStyle w:val="Experiencia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 xml:space="preserve">Taller </w:t>
            </w:r>
            <w:r w:rsidR="00F50495">
              <w:rPr>
                <w:sz w:val="24"/>
              </w:rPr>
              <w:t xml:space="preserve">Rubio  </w:t>
            </w:r>
            <w:r w:rsidR="00DF0F5D">
              <w:rPr>
                <w:sz w:val="24"/>
              </w:rPr>
              <w:t xml:space="preserve">                 </w:t>
            </w:r>
            <w:r w:rsidR="00F50495">
              <w:rPr>
                <w:sz w:val="24"/>
              </w:rPr>
              <w:t xml:space="preserve">              Cargo: Mecánico</w:t>
            </w:r>
            <w:r w:rsidR="00DF0F5D">
              <w:rPr>
                <w:sz w:val="24"/>
              </w:rPr>
              <w:t xml:space="preserve"> ( 1 año) </w:t>
            </w:r>
          </w:p>
          <w:p w14:paraId="767C8420" w14:textId="0EB11FF8" w:rsidR="002C3DC8" w:rsidRPr="004B423E" w:rsidRDefault="00F50495" w:rsidP="004B423E">
            <w:pPr>
              <w:pStyle w:val="Experiencia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 xml:space="preserve">Taller </w:t>
            </w:r>
            <w:r w:rsidR="0019004C">
              <w:rPr>
                <w:sz w:val="24"/>
              </w:rPr>
              <w:t xml:space="preserve"> y Rastro </w:t>
            </w:r>
            <w:r w:rsidR="00665F77">
              <w:rPr>
                <w:sz w:val="24"/>
              </w:rPr>
              <w:t>Jimenéz</w:t>
            </w:r>
            <w:r w:rsidR="0019004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Cargo: Mecánico </w:t>
            </w:r>
            <w:r w:rsidR="00041310">
              <w:rPr>
                <w:sz w:val="24"/>
              </w:rPr>
              <w:t xml:space="preserve">– Vendedor </w:t>
            </w:r>
            <w:r w:rsidR="00CF5812">
              <w:rPr>
                <w:sz w:val="24"/>
              </w:rPr>
              <w:t>(</w:t>
            </w:r>
            <w:r w:rsidR="0019004C">
              <w:rPr>
                <w:sz w:val="24"/>
              </w:rPr>
              <w:t xml:space="preserve">8 meses) </w:t>
            </w:r>
          </w:p>
          <w:p w14:paraId="40FD5032" w14:textId="419B0D4B" w:rsidR="006F6CDB" w:rsidRDefault="006F6CDB" w:rsidP="0061733A">
            <w:pPr>
              <w:pStyle w:val="Experiencia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 xml:space="preserve">Taller </w:t>
            </w:r>
            <w:r w:rsidR="004B423E">
              <w:rPr>
                <w:sz w:val="24"/>
              </w:rPr>
              <w:t xml:space="preserve">y Rastro Javier </w:t>
            </w:r>
            <w:r w:rsidR="0019004C">
              <w:rPr>
                <w:sz w:val="24"/>
              </w:rPr>
              <w:t xml:space="preserve">        </w:t>
            </w:r>
            <w:r w:rsidR="00DF0F5D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   Cargo:  </w:t>
            </w:r>
            <w:r w:rsidR="00365BBD">
              <w:rPr>
                <w:sz w:val="24"/>
              </w:rPr>
              <w:t>Mecánico – Vendedor</w:t>
            </w:r>
            <w:r w:rsidR="00CF5812">
              <w:rPr>
                <w:sz w:val="24"/>
              </w:rPr>
              <w:t xml:space="preserve"> (</w:t>
            </w:r>
            <w:r w:rsidR="0019004C">
              <w:rPr>
                <w:sz w:val="24"/>
              </w:rPr>
              <w:t xml:space="preserve">4 </w:t>
            </w:r>
            <w:r w:rsidR="003761DF">
              <w:rPr>
                <w:sz w:val="24"/>
              </w:rPr>
              <w:t xml:space="preserve">años) </w:t>
            </w:r>
          </w:p>
          <w:p w14:paraId="0549C6E1" w14:textId="3DA76E94" w:rsidR="00365BBD" w:rsidRPr="0061733A" w:rsidRDefault="00365BBD" w:rsidP="00CF5812">
            <w:pPr>
              <w:pStyle w:val="Experiencia"/>
              <w:ind w:left="720"/>
              <w:rPr>
                <w:sz w:val="24"/>
              </w:rPr>
            </w:pPr>
          </w:p>
        </w:tc>
      </w:tr>
    </w:tbl>
    <w:p w14:paraId="355ED6A1" w14:textId="09A63432" w:rsidR="009806D1" w:rsidRDefault="007646FD" w:rsidP="009806D1">
      <w:pPr>
        <w:pStyle w:val="Ttulo1"/>
        <w:rPr>
          <w:lang w:bidi="es-ES"/>
        </w:rPr>
      </w:pPr>
      <w:r w:rsidRPr="0087298D">
        <w:rPr>
          <w:rStyle w:val="Tringulo"/>
          <w:lang w:bidi="es-ES"/>
        </w:rPr>
        <w:t xml:space="preserve">▼ </w:t>
      </w:r>
      <w:r>
        <w:rPr>
          <w:lang w:bidi="es-ES"/>
        </w:rPr>
        <w:t>REFERENCIAS</w:t>
      </w:r>
    </w:p>
    <w:p w14:paraId="571C9D6C" w14:textId="1AD439B7" w:rsidR="008655E6" w:rsidRPr="008655E6" w:rsidRDefault="000A72DD" w:rsidP="008655E6">
      <w:pPr>
        <w:pStyle w:val="Experiencia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0A72DD">
        <w:rPr>
          <w:rFonts w:ascii="Times New Roman" w:hAnsi="Times New Roman" w:cs="Times New Roman"/>
          <w:sz w:val="24"/>
        </w:rPr>
        <w:t xml:space="preserve">Javier Consuegra </w:t>
      </w:r>
      <w:r w:rsidR="00EB7F5B" w:rsidRPr="000A72DD">
        <w:rPr>
          <w:rFonts w:ascii="Times New Roman" w:hAnsi="Times New Roman" w:cs="Times New Roman"/>
          <w:sz w:val="24"/>
        </w:rPr>
        <w:t xml:space="preserve">   </w:t>
      </w:r>
      <w:r w:rsidRPr="000A72DD">
        <w:rPr>
          <w:rFonts w:ascii="Times New Roman" w:hAnsi="Times New Roman" w:cs="Times New Roman"/>
          <w:sz w:val="24"/>
        </w:rPr>
        <w:t>Cel. 6575</w:t>
      </w:r>
      <w:r w:rsidR="008655E6">
        <w:rPr>
          <w:rFonts w:ascii="Times New Roman" w:hAnsi="Times New Roman" w:cs="Times New Roman"/>
          <w:sz w:val="24"/>
        </w:rPr>
        <w:t>-</w:t>
      </w:r>
      <w:r w:rsidRPr="000A72DD">
        <w:rPr>
          <w:rFonts w:ascii="Times New Roman" w:hAnsi="Times New Roman" w:cs="Times New Roman"/>
          <w:sz w:val="24"/>
        </w:rPr>
        <w:t>9029</w:t>
      </w:r>
      <w:r>
        <w:rPr>
          <w:rFonts w:ascii="Times New Roman" w:hAnsi="Times New Roman" w:cs="Times New Roman"/>
          <w:sz w:val="24"/>
        </w:rPr>
        <w:t xml:space="preserve"> (</w:t>
      </w:r>
      <w:r w:rsidR="008655E6">
        <w:rPr>
          <w:rFonts w:ascii="Times New Roman" w:hAnsi="Times New Roman" w:cs="Times New Roman"/>
          <w:sz w:val="24"/>
        </w:rPr>
        <w:t xml:space="preserve">Laboral) </w:t>
      </w:r>
    </w:p>
    <w:p w14:paraId="3F54934E" w14:textId="4AD8BA79" w:rsidR="002E3EB7" w:rsidRDefault="002E3EB7" w:rsidP="000A72DD">
      <w:pPr>
        <w:pStyle w:val="Experiencia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Ángel  Rubio            Cel. </w:t>
      </w:r>
      <w:r w:rsidR="008655E6" w:rsidRPr="008655E6">
        <w:rPr>
          <w:rFonts w:ascii="Times New Roman" w:hAnsi="Times New Roman" w:cs="Times New Roman"/>
          <w:sz w:val="24"/>
        </w:rPr>
        <w:t>6121</w:t>
      </w:r>
      <w:r w:rsidR="008655E6">
        <w:rPr>
          <w:rFonts w:ascii="Times New Roman" w:hAnsi="Times New Roman" w:cs="Times New Roman"/>
          <w:sz w:val="24"/>
        </w:rPr>
        <w:t>-</w:t>
      </w:r>
      <w:r w:rsidR="008655E6" w:rsidRPr="008655E6">
        <w:rPr>
          <w:rFonts w:ascii="Times New Roman" w:hAnsi="Times New Roman" w:cs="Times New Roman"/>
          <w:sz w:val="24"/>
        </w:rPr>
        <w:t>0869</w:t>
      </w:r>
      <w:r w:rsidR="008655E6">
        <w:rPr>
          <w:rFonts w:ascii="Times New Roman" w:hAnsi="Times New Roman" w:cs="Times New Roman"/>
          <w:sz w:val="24"/>
        </w:rPr>
        <w:t xml:space="preserve">  (Laboral) </w:t>
      </w:r>
    </w:p>
    <w:p w14:paraId="37D755D8" w14:textId="096DD886" w:rsidR="008655E6" w:rsidRDefault="008655E6" w:rsidP="00594000">
      <w:pPr>
        <w:pStyle w:val="Experiencia"/>
        <w:ind w:left="360"/>
        <w:rPr>
          <w:rFonts w:ascii="Times New Roman" w:hAnsi="Times New Roman" w:cs="Times New Roman"/>
          <w:sz w:val="24"/>
        </w:rPr>
      </w:pPr>
    </w:p>
    <w:p w14:paraId="46358943" w14:textId="7C4DFBF6" w:rsidR="000A72DD" w:rsidRPr="000A72DD" w:rsidRDefault="000A72DD" w:rsidP="000132F4">
      <w:pPr>
        <w:pStyle w:val="Experiencia"/>
        <w:ind w:left="720"/>
        <w:rPr>
          <w:rFonts w:ascii="Times New Roman" w:hAnsi="Times New Roman" w:cs="Times New Roman"/>
          <w:sz w:val="24"/>
        </w:rPr>
      </w:pPr>
    </w:p>
    <w:p w14:paraId="435DBB40" w14:textId="77777777" w:rsidR="00B4691D" w:rsidRDefault="00B4691D" w:rsidP="00B4691D">
      <w:pPr>
        <w:pStyle w:val="Experiencia"/>
        <w:rPr>
          <w:rFonts w:ascii="Times New Roman" w:hAnsi="Times New Roman" w:cs="Times New Roman"/>
          <w:sz w:val="24"/>
        </w:rPr>
      </w:pPr>
    </w:p>
    <w:p w14:paraId="09DE2355" w14:textId="77777777" w:rsidR="00B4691D" w:rsidRDefault="00B4691D" w:rsidP="00B4691D">
      <w:pPr>
        <w:pStyle w:val="Experiencia"/>
        <w:rPr>
          <w:rFonts w:ascii="Times New Roman" w:hAnsi="Times New Roman" w:cs="Times New Roman"/>
          <w:sz w:val="24"/>
        </w:rPr>
      </w:pPr>
    </w:p>
    <w:p w14:paraId="17103609" w14:textId="77777777" w:rsidR="00B4691D" w:rsidRDefault="00B4691D" w:rsidP="00B4691D">
      <w:pPr>
        <w:pStyle w:val="Experiencia"/>
        <w:rPr>
          <w:rFonts w:ascii="Times New Roman" w:hAnsi="Times New Roman" w:cs="Times New Roman"/>
          <w:sz w:val="24"/>
        </w:rPr>
      </w:pPr>
    </w:p>
    <w:p w14:paraId="623F9795" w14:textId="77777777" w:rsidR="00B4691D" w:rsidRPr="00EB7F5B" w:rsidRDefault="00B4691D" w:rsidP="00B4691D">
      <w:pPr>
        <w:pStyle w:val="Experiencia"/>
        <w:rPr>
          <w:rFonts w:ascii="Times New Roman" w:hAnsi="Times New Roman" w:cs="Times New Roman"/>
          <w:sz w:val="24"/>
        </w:rPr>
      </w:pPr>
    </w:p>
    <w:p w14:paraId="2462BF34" w14:textId="77777777" w:rsidR="003C6647" w:rsidRDefault="003C6647" w:rsidP="00EB7F5B">
      <w:pPr>
        <w:pStyle w:val="Experiencia"/>
        <w:ind w:left="360"/>
        <w:rPr>
          <w:sz w:val="24"/>
        </w:rPr>
      </w:pPr>
    </w:p>
    <w:p w14:paraId="2A711786" w14:textId="4584E331" w:rsidR="002F699F" w:rsidRPr="00AF4087" w:rsidRDefault="002F699F" w:rsidP="004F22A7">
      <w:pPr>
        <w:pStyle w:val="Experiencia"/>
        <w:rPr>
          <w:sz w:val="24"/>
        </w:rPr>
      </w:pPr>
    </w:p>
    <w:sectPr w:rsidR="002F699F" w:rsidRPr="00AF4087" w:rsidSect="00FF443E">
      <w:headerReference w:type="default" r:id="rId19"/>
      <w:footerReference w:type="default" r:id="rId20"/>
      <w:pgSz w:w="12240" w:h="15840" w:code="1"/>
      <w:pgMar w:top="85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CBDAE" w14:textId="77777777" w:rsidR="00AB784F" w:rsidRDefault="00AB784F" w:rsidP="00793CBE">
      <w:r>
        <w:separator/>
      </w:r>
    </w:p>
  </w:endnote>
  <w:endnote w:type="continuationSeparator" w:id="0">
    <w:p w14:paraId="42817305" w14:textId="77777777" w:rsidR="00AB784F" w:rsidRDefault="00AB784F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522FB" w14:textId="77777777" w:rsidR="00BD7DB3" w:rsidRDefault="009A1375">
    <w:pPr>
      <w:pStyle w:val="Piedepgina"/>
    </w:pPr>
    <w:r>
      <w:rPr>
        <w:noProof/>
        <w:lang w:val="es-PA" w:eastAsia="es-PA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16BE4A68" wp14:editId="1D393C91">
              <wp:simplePos x="0" y="0"/>
              <wp:positionH relativeFrom="margin">
                <wp:posOffset>-665480</wp:posOffset>
              </wp:positionH>
              <wp:positionV relativeFrom="bottomMargin">
                <wp:posOffset>-11430</wp:posOffset>
              </wp:positionV>
              <wp:extent cx="7772400" cy="457200"/>
              <wp:effectExtent l="0" t="0" r="0" b="0"/>
              <wp:wrapNone/>
              <wp:docPr id="13" name="Forma libre 13" descr="Footer accent block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BEF3A" id="Forma libre 13" o:spid="_x0000_s1026" alt="Footer accent block&#10;" style="position:absolute;margin-left:-52.4pt;margin-top:-.9pt;width:61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AEC41" w14:textId="77777777" w:rsidR="00AB784F" w:rsidRDefault="00AB784F" w:rsidP="00793CBE">
      <w:r>
        <w:separator/>
      </w:r>
    </w:p>
  </w:footnote>
  <w:footnote w:type="continuationSeparator" w:id="0">
    <w:p w14:paraId="3457DA4C" w14:textId="77777777" w:rsidR="00AB784F" w:rsidRDefault="00AB784F" w:rsidP="00793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E2C22" w14:textId="77777777" w:rsidR="007646FD" w:rsidRDefault="007646FD">
    <w:pPr>
      <w:pStyle w:val="Encabezado"/>
    </w:pPr>
    <w:r>
      <w:rPr>
        <w:noProof/>
        <w:lang w:val="es-PA" w:eastAsia="es-P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20045517" wp14:editId="61410734">
              <wp:simplePos x="0" y="0"/>
              <wp:positionH relativeFrom="margin">
                <wp:posOffset>-666750</wp:posOffset>
              </wp:positionH>
              <wp:positionV relativeFrom="bottomMargin">
                <wp:posOffset>-9601200</wp:posOffset>
              </wp:positionV>
              <wp:extent cx="7772400" cy="457200"/>
              <wp:effectExtent l="0" t="0" r="0" b="0"/>
              <wp:wrapNone/>
              <wp:docPr id="6" name="Forma libre 6" descr="Footer accent block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rgbClr val="99C9EC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A79FA9" id="Forma libre 6" o:spid="_x0000_s1026" alt="Footer accent block&#10;" style="position:absolute;margin-left:-52.5pt;margin-top:-756pt;width:612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" o:allowincell="f" path="m,371r9393,l9393,,,,,371xe" fillcolor="#99c9ec" stroked="f">
              <v:path arrowok="t" o:connecttype="custom" o:connectlocs="0,455971;7771573,455971;7771573,0;0,0;0,455971" o:connectangles="0,0,0,0,0"/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7DFF"/>
    <w:multiLevelType w:val="hybridMultilevel"/>
    <w:tmpl w:val="E1588EC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C2582"/>
    <w:multiLevelType w:val="hybridMultilevel"/>
    <w:tmpl w:val="5F3882F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13A46"/>
    <w:multiLevelType w:val="hybridMultilevel"/>
    <w:tmpl w:val="B6CC570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F63D6"/>
    <w:multiLevelType w:val="hybridMultilevel"/>
    <w:tmpl w:val="0F4E658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35370"/>
    <w:multiLevelType w:val="hybridMultilevel"/>
    <w:tmpl w:val="0D5E4600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i/>
        <w:sz w:val="18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E28E5"/>
    <w:multiLevelType w:val="hybridMultilevel"/>
    <w:tmpl w:val="7266185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7" w15:restartNumberingAfterBreak="0">
    <w:nsid w:val="40D73977"/>
    <w:multiLevelType w:val="hybridMultilevel"/>
    <w:tmpl w:val="9DE4D580"/>
    <w:lvl w:ilvl="0" w:tplc="2968D79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E61DE"/>
    <w:multiLevelType w:val="hybridMultilevel"/>
    <w:tmpl w:val="EEDAC21C"/>
    <w:lvl w:ilvl="0" w:tplc="68DE9926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2394476">
    <w:abstractNumId w:val="6"/>
  </w:num>
  <w:num w:numId="2" w16cid:durableId="1771966749">
    <w:abstractNumId w:val="8"/>
  </w:num>
  <w:num w:numId="3" w16cid:durableId="1179848722">
    <w:abstractNumId w:val="9"/>
  </w:num>
  <w:num w:numId="4" w16cid:durableId="717122586">
    <w:abstractNumId w:val="2"/>
  </w:num>
  <w:num w:numId="5" w16cid:durableId="169761585">
    <w:abstractNumId w:val="5"/>
  </w:num>
  <w:num w:numId="6" w16cid:durableId="132060719">
    <w:abstractNumId w:val="7"/>
  </w:num>
  <w:num w:numId="7" w16cid:durableId="466554122">
    <w:abstractNumId w:val="4"/>
  </w:num>
  <w:num w:numId="8" w16cid:durableId="1035080419">
    <w:abstractNumId w:val="3"/>
  </w:num>
  <w:num w:numId="9" w16cid:durableId="427427343">
    <w:abstractNumId w:val="0"/>
  </w:num>
  <w:num w:numId="10" w16cid:durableId="185468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702"/>
    <w:rsid w:val="000132F4"/>
    <w:rsid w:val="00024ADA"/>
    <w:rsid w:val="00041310"/>
    <w:rsid w:val="00050428"/>
    <w:rsid w:val="00061E0F"/>
    <w:rsid w:val="000A72DD"/>
    <w:rsid w:val="000C36D1"/>
    <w:rsid w:val="000C69D7"/>
    <w:rsid w:val="000D1C2C"/>
    <w:rsid w:val="000E3F38"/>
    <w:rsid w:val="000E5CB0"/>
    <w:rsid w:val="000F7125"/>
    <w:rsid w:val="001004B4"/>
    <w:rsid w:val="0011739C"/>
    <w:rsid w:val="00133040"/>
    <w:rsid w:val="0019004C"/>
    <w:rsid w:val="001951A8"/>
    <w:rsid w:val="001E0F43"/>
    <w:rsid w:val="001F7DB6"/>
    <w:rsid w:val="00207F41"/>
    <w:rsid w:val="002132AB"/>
    <w:rsid w:val="00234795"/>
    <w:rsid w:val="00265465"/>
    <w:rsid w:val="00283E08"/>
    <w:rsid w:val="00295C97"/>
    <w:rsid w:val="002A17F8"/>
    <w:rsid w:val="002B164D"/>
    <w:rsid w:val="002C3DC8"/>
    <w:rsid w:val="002E3EB7"/>
    <w:rsid w:val="002F5905"/>
    <w:rsid w:val="002F699F"/>
    <w:rsid w:val="00317D96"/>
    <w:rsid w:val="003555A7"/>
    <w:rsid w:val="00365BBD"/>
    <w:rsid w:val="003740A3"/>
    <w:rsid w:val="003761DF"/>
    <w:rsid w:val="00387E8A"/>
    <w:rsid w:val="003C6647"/>
    <w:rsid w:val="003C70E6"/>
    <w:rsid w:val="00415A4A"/>
    <w:rsid w:val="00453BFB"/>
    <w:rsid w:val="00470497"/>
    <w:rsid w:val="00487F0C"/>
    <w:rsid w:val="004B423E"/>
    <w:rsid w:val="004C3914"/>
    <w:rsid w:val="004E27C7"/>
    <w:rsid w:val="004F22A7"/>
    <w:rsid w:val="00541C8A"/>
    <w:rsid w:val="0058155B"/>
    <w:rsid w:val="00594000"/>
    <w:rsid w:val="005B1DEC"/>
    <w:rsid w:val="005B29B2"/>
    <w:rsid w:val="005D3E45"/>
    <w:rsid w:val="005F4169"/>
    <w:rsid w:val="005F779D"/>
    <w:rsid w:val="00602D68"/>
    <w:rsid w:val="0061733A"/>
    <w:rsid w:val="00644724"/>
    <w:rsid w:val="00665F77"/>
    <w:rsid w:val="00672492"/>
    <w:rsid w:val="00681DF8"/>
    <w:rsid w:val="0068626B"/>
    <w:rsid w:val="006D3662"/>
    <w:rsid w:val="006F6CDB"/>
    <w:rsid w:val="00721236"/>
    <w:rsid w:val="00755E8D"/>
    <w:rsid w:val="007611B2"/>
    <w:rsid w:val="007646FD"/>
    <w:rsid w:val="00793CBE"/>
    <w:rsid w:val="007A0CD7"/>
    <w:rsid w:val="007B0383"/>
    <w:rsid w:val="007C51D1"/>
    <w:rsid w:val="007D2A62"/>
    <w:rsid w:val="00813E4E"/>
    <w:rsid w:val="00836363"/>
    <w:rsid w:val="0084676C"/>
    <w:rsid w:val="008562AE"/>
    <w:rsid w:val="008655E6"/>
    <w:rsid w:val="0087298D"/>
    <w:rsid w:val="008C4FFA"/>
    <w:rsid w:val="008D762B"/>
    <w:rsid w:val="0093467F"/>
    <w:rsid w:val="009360EC"/>
    <w:rsid w:val="00936702"/>
    <w:rsid w:val="0096784B"/>
    <w:rsid w:val="0097131E"/>
    <w:rsid w:val="00976971"/>
    <w:rsid w:val="009806D1"/>
    <w:rsid w:val="00994184"/>
    <w:rsid w:val="009A1375"/>
    <w:rsid w:val="009A529E"/>
    <w:rsid w:val="009A70C3"/>
    <w:rsid w:val="00A07CE6"/>
    <w:rsid w:val="00A346A7"/>
    <w:rsid w:val="00A40E70"/>
    <w:rsid w:val="00A4494B"/>
    <w:rsid w:val="00A73003"/>
    <w:rsid w:val="00A93247"/>
    <w:rsid w:val="00A969F7"/>
    <w:rsid w:val="00AB784F"/>
    <w:rsid w:val="00AC794E"/>
    <w:rsid w:val="00AD3BF0"/>
    <w:rsid w:val="00AE3014"/>
    <w:rsid w:val="00AF4087"/>
    <w:rsid w:val="00AF7BD7"/>
    <w:rsid w:val="00B4691D"/>
    <w:rsid w:val="00B50479"/>
    <w:rsid w:val="00B703BA"/>
    <w:rsid w:val="00B73748"/>
    <w:rsid w:val="00BD7C10"/>
    <w:rsid w:val="00BD7DB3"/>
    <w:rsid w:val="00BF0AAC"/>
    <w:rsid w:val="00BF1059"/>
    <w:rsid w:val="00C00FB3"/>
    <w:rsid w:val="00C0561A"/>
    <w:rsid w:val="00C414B6"/>
    <w:rsid w:val="00C45453"/>
    <w:rsid w:val="00C8426C"/>
    <w:rsid w:val="00C8774F"/>
    <w:rsid w:val="00C9733D"/>
    <w:rsid w:val="00CF5812"/>
    <w:rsid w:val="00D02705"/>
    <w:rsid w:val="00D1784F"/>
    <w:rsid w:val="00DA52EE"/>
    <w:rsid w:val="00DB0B63"/>
    <w:rsid w:val="00DD74D2"/>
    <w:rsid w:val="00DF0F5D"/>
    <w:rsid w:val="00E22B41"/>
    <w:rsid w:val="00E7159A"/>
    <w:rsid w:val="00E72B0B"/>
    <w:rsid w:val="00EB144F"/>
    <w:rsid w:val="00EB680D"/>
    <w:rsid w:val="00EB7F5B"/>
    <w:rsid w:val="00EF3B44"/>
    <w:rsid w:val="00F10410"/>
    <w:rsid w:val="00F2291B"/>
    <w:rsid w:val="00F44001"/>
    <w:rsid w:val="00F46819"/>
    <w:rsid w:val="00F50495"/>
    <w:rsid w:val="00F67472"/>
    <w:rsid w:val="00F84618"/>
    <w:rsid w:val="00F914EF"/>
    <w:rsid w:val="00FC19BC"/>
    <w:rsid w:val="00FC39AA"/>
    <w:rsid w:val="00FE3182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02BA"/>
  <w14:defaultImageDpi w14:val="32767"/>
  <w15:chartTrackingRefBased/>
  <w15:docId w15:val="{D1FBC189-AB5E-4719-9225-BB0D8BBBE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A62"/>
    <w:rPr>
      <w:color w:val="000000" w:themeColor="text1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8C4FFA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2744" w:themeColor="text2"/>
      <w:sz w:val="24"/>
      <w:szCs w:val="32"/>
    </w:rPr>
  </w:style>
  <w:style w:type="paragraph" w:styleId="Ttulo2">
    <w:name w:val="heading 2"/>
    <w:basedOn w:val="Textoindependiente"/>
    <w:next w:val="Normal"/>
    <w:link w:val="Ttulo2Car"/>
    <w:uiPriority w:val="9"/>
    <w:semiHidden/>
    <w:rsid w:val="002F5905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C4FFA"/>
    <w:rPr>
      <w:rFonts w:asciiTheme="majorHAnsi" w:eastAsiaTheme="majorEastAsia" w:hAnsiTheme="majorHAnsi" w:cstheme="majorBidi"/>
      <w:b/>
      <w:bCs/>
      <w:color w:val="002744" w:themeColor="text2"/>
      <w:szCs w:val="32"/>
    </w:rPr>
  </w:style>
  <w:style w:type="paragraph" w:customStyle="1" w:styleId="Citaamarilla">
    <w:name w:val="Cita amarilla"/>
    <w:uiPriority w:val="1"/>
    <w:semiHidden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Textoindependiente">
    <w:name w:val="Body Text"/>
    <w:link w:val="TextoindependienteCar"/>
    <w:uiPriority w:val="1"/>
    <w:semiHidden/>
    <w:rsid w:val="00793CBE"/>
    <w:pPr>
      <w:widowControl w:val="0"/>
      <w:autoSpaceDE w:val="0"/>
      <w:autoSpaceDN w:val="0"/>
      <w:ind w:left="142" w:right="142"/>
    </w:pPr>
    <w:rPr>
      <w:rFonts w:eastAsia="Georgia" w:cs="Georgia"/>
      <w:color w:val="FFFFFF" w:themeColor="background1"/>
      <w:sz w:val="20"/>
      <w:lang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7D2A62"/>
    <w:rPr>
      <w:rFonts w:eastAsia="Georgia" w:cs="Georgia"/>
      <w:color w:val="FFFFFF" w:themeColor="background1"/>
      <w:sz w:val="20"/>
      <w:lang w:bidi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D2A62"/>
    <w:rPr>
      <w:rFonts w:eastAsia="Georgia" w:cs="Georgia"/>
      <w:b/>
      <w:color w:val="FFFFFF"/>
      <w:sz w:val="28"/>
      <w:lang w:bidi="en-US"/>
    </w:rPr>
  </w:style>
  <w:style w:type="paragraph" w:styleId="Prrafodelista">
    <w:name w:val="List Paragraph"/>
    <w:basedOn w:val="Normal"/>
    <w:uiPriority w:val="34"/>
    <w:qFormat/>
    <w:rsid w:val="008C4FFA"/>
    <w:pPr>
      <w:numPr>
        <w:numId w:val="2"/>
      </w:numPr>
      <w:spacing w:after="120"/>
    </w:pPr>
  </w:style>
  <w:style w:type="table" w:styleId="Tablaconcuadrcula">
    <w:name w:val="Table Grid"/>
    <w:basedOn w:val="Tablanormal"/>
    <w:uiPriority w:val="39"/>
    <w:rsid w:val="00AE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8C4FFA"/>
    <w:pPr>
      <w:spacing w:after="120"/>
      <w:ind w:left="-57"/>
      <w:contextualSpacing/>
    </w:pPr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C4FFA"/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paragraph" w:customStyle="1" w:styleId="Fechas">
    <w:name w:val="Fechas"/>
    <w:basedOn w:val="Normal"/>
    <w:qFormat/>
    <w:rsid w:val="007D2A62"/>
    <w:pPr>
      <w:spacing w:before="240"/>
    </w:pPr>
    <w:rPr>
      <w:sz w:val="16"/>
    </w:rPr>
  </w:style>
  <w:style w:type="paragraph" w:customStyle="1" w:styleId="Experiencia">
    <w:name w:val="Experiencia"/>
    <w:basedOn w:val="Normal"/>
    <w:qFormat/>
    <w:rsid w:val="00AE3014"/>
    <w:rPr>
      <w:b/>
    </w:rPr>
  </w:style>
  <w:style w:type="character" w:styleId="Textoennegrita">
    <w:name w:val="Strong"/>
    <w:basedOn w:val="Fuentedeprrafopredeter"/>
    <w:uiPriority w:val="22"/>
    <w:semiHidden/>
    <w:rsid w:val="008C4FFA"/>
    <w:rPr>
      <w:b/>
      <w:bCs/>
      <w:color w:val="99C9EC" w:themeColor="background2"/>
    </w:rPr>
  </w:style>
  <w:style w:type="paragraph" w:styleId="Encabezado">
    <w:name w:val="header"/>
    <w:basedOn w:val="Normal"/>
    <w:link w:val="EncabezadoC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2A62"/>
    <w:rPr>
      <w:color w:val="000000" w:themeColor="text1"/>
      <w:sz w:val="20"/>
    </w:rPr>
  </w:style>
  <w:style w:type="paragraph" w:styleId="Piedepgina">
    <w:name w:val="footer"/>
    <w:basedOn w:val="Normal"/>
    <w:link w:val="PiedepginaC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D2A62"/>
    <w:rPr>
      <w:color w:val="000000" w:themeColor="text1"/>
      <w:sz w:val="20"/>
    </w:rPr>
  </w:style>
  <w:style w:type="paragraph" w:customStyle="1" w:styleId="Informacin">
    <w:name w:val="Información"/>
    <w:basedOn w:val="Normal"/>
    <w:qFormat/>
    <w:rsid w:val="008C4FFA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ngulo">
    <w:name w:val="Triángulo"/>
    <w:basedOn w:val="Textoennegrita"/>
    <w:uiPriority w:val="1"/>
    <w:qFormat/>
    <w:rsid w:val="0087298D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Textodelmarcadordeposicin">
    <w:name w:val="Placeholder Text"/>
    <w:basedOn w:val="Fuentedeprrafopredeter"/>
    <w:uiPriority w:val="99"/>
    <w:semiHidden/>
    <w:rsid w:val="00415A4A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51D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51D1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image" Target="media/image3.png" /><Relationship Id="rId18" Type="http://schemas.openxmlformats.org/officeDocument/2006/relationships/image" Target="media/image8.jpeg" /><Relationship Id="rId3" Type="http://schemas.openxmlformats.org/officeDocument/2006/relationships/customXml" Target="../customXml/item3.xml" /><Relationship Id="rId21" Type="http://schemas.openxmlformats.org/officeDocument/2006/relationships/fontTable" Target="fontTable.xml" /><Relationship Id="rId7" Type="http://schemas.openxmlformats.org/officeDocument/2006/relationships/settings" Target="settings.xml" /><Relationship Id="rId12" Type="http://schemas.openxmlformats.org/officeDocument/2006/relationships/image" Target="media/image2.png" /><Relationship Id="rId17" Type="http://schemas.openxmlformats.org/officeDocument/2006/relationships/image" Target="media/image7.png" /><Relationship Id="rId2" Type="http://schemas.openxmlformats.org/officeDocument/2006/relationships/customXml" Target="../customXml/item2.xml" /><Relationship Id="rId16" Type="http://schemas.openxmlformats.org/officeDocument/2006/relationships/image" Target="media/image6.pn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png" /><Relationship Id="rId5" Type="http://schemas.openxmlformats.org/officeDocument/2006/relationships/numbering" Target="numbering.xml" /><Relationship Id="rId15" Type="http://schemas.openxmlformats.org/officeDocument/2006/relationships/image" Target="media/image5.png" /><Relationship Id="rId10" Type="http://schemas.openxmlformats.org/officeDocument/2006/relationships/endnotes" Target="endnotes.xml" /><Relationship Id="rId19" Type="http://schemas.openxmlformats.org/officeDocument/2006/relationships/header" Target="header1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image" Target="media/image4.jpg" /><Relationship Id="rId22" Type="http://schemas.openxmlformats.org/officeDocument/2006/relationships/theme" Target="theme/theme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VER-PC\AppData\Roaming\Microsoft\Plantillas\Curr&#237;culum%20v&#237;tae%20de%20cielo%20azul.dotx" TargetMode="External" /></Relationships>
</file>

<file path=word/theme/theme1.xml><?xml version="1.0" encoding="utf-8"?>
<a:theme xmlns:a="http://schemas.openxmlformats.org/drawingml/2006/main" name="SkySet">
  <a:themeElements>
    <a:clrScheme name="SkySet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21F6B9-1CE3-4ED3-8390-A0700A8F70A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customXml/itemProps2.xml><?xml version="1.0" encoding="utf-8"?>
<ds:datastoreItem xmlns:ds="http://schemas.openxmlformats.org/officeDocument/2006/customXml" ds:itemID="{C179D0FB-A343-4575-8D55-CC3417BBF6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736847-D2B4-41BF-91C7-3AE2A8FBC59E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customXml/itemProps4.xml><?xml version="1.0" encoding="utf-8"?>
<ds:datastoreItem xmlns:ds="http://schemas.openxmlformats.org/officeDocument/2006/customXml" ds:itemID="{3721CB47-5CBA-4DC1-9300-D5C0B4710FC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Currículum%20vítae%20de%20cielo%20azul.dotx</Template>
  <TotalTime>3</TotalTime>
  <Pages>2</Pages>
  <Words>188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SERVER-PC</dc:creator>
  <cp:keywords/>
  <dc:description/>
  <cp:lastModifiedBy>YERILETH PUGA</cp:lastModifiedBy>
  <cp:revision>5</cp:revision>
  <cp:lastPrinted>2024-09-16T17:54:00Z</cp:lastPrinted>
  <dcterms:created xsi:type="dcterms:W3CDTF">2025-01-22T16:37:00Z</dcterms:created>
  <dcterms:modified xsi:type="dcterms:W3CDTF">2025-01-23T15:15:00Z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