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E7430" w14:textId="0CC0CFD9" w:rsidR="005F1C51" w:rsidRDefault="00010D07">
      <w:pPr>
        <w:pStyle w:val="Nombre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BF8AD0" wp14:editId="4447449A">
            <wp:simplePos x="0" y="0"/>
            <wp:positionH relativeFrom="column">
              <wp:posOffset>5356860</wp:posOffset>
            </wp:positionH>
            <wp:positionV relativeFrom="paragraph">
              <wp:posOffset>67945</wp:posOffset>
            </wp:positionV>
            <wp:extent cx="823595" cy="963295"/>
            <wp:effectExtent l="0" t="0" r="0" b="8255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359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175">
        <w:t>José de la rosa</w:t>
      </w:r>
      <w:r w:rsidR="007C02B8">
        <w:t xml:space="preserve"> </w:t>
      </w:r>
      <w:r w:rsidR="00306EB1">
        <w:t xml:space="preserve">                        </w:t>
      </w:r>
    </w:p>
    <w:p w14:paraId="78017E84" w14:textId="1E9D1F27" w:rsidR="002336B9" w:rsidRDefault="007C02B8">
      <w:pPr>
        <w:pStyle w:val="Nombre"/>
      </w:pPr>
      <w:r>
        <w:t>Gonz</w:t>
      </w:r>
      <w:r w:rsidR="005F1C51">
        <w:t>Á</w:t>
      </w:r>
      <w:r>
        <w:t>lez</w:t>
      </w:r>
    </w:p>
    <w:p w14:paraId="416F6012" w14:textId="1D59CECB" w:rsidR="00BE0605" w:rsidRPr="009D2635" w:rsidRDefault="00D51B82">
      <w:pPr>
        <w:pStyle w:val="Informacindecontacto"/>
        <w:rPr>
          <w:rFonts w:ascii="Arial" w:hAnsi="Arial" w:cs="Arial"/>
          <w:sz w:val="24"/>
          <w:szCs w:val="24"/>
        </w:rPr>
      </w:pPr>
      <w:r w:rsidRPr="009D2635">
        <w:rPr>
          <w:rFonts w:ascii="Arial" w:hAnsi="Arial" w:cs="Arial"/>
          <w:b/>
          <w:bCs/>
          <w:sz w:val="24"/>
          <w:szCs w:val="24"/>
        </w:rPr>
        <w:t>Dirección:</w:t>
      </w:r>
      <w:r w:rsidRPr="009D2635">
        <w:rPr>
          <w:rFonts w:ascii="Arial" w:hAnsi="Arial" w:cs="Arial"/>
          <w:sz w:val="24"/>
          <w:szCs w:val="24"/>
        </w:rPr>
        <w:t xml:space="preserve"> </w:t>
      </w:r>
      <w:r w:rsidR="00077647" w:rsidRPr="009D2635">
        <w:rPr>
          <w:rFonts w:ascii="Arial" w:hAnsi="Arial" w:cs="Arial"/>
          <w:sz w:val="24"/>
          <w:szCs w:val="24"/>
        </w:rPr>
        <w:t>las lajas la cumbre</w:t>
      </w:r>
      <w:r w:rsidR="00BE0605" w:rsidRPr="009D2635">
        <w:rPr>
          <w:rFonts w:ascii="Arial" w:hAnsi="Arial" w:cs="Arial"/>
          <w:sz w:val="24"/>
          <w:szCs w:val="24"/>
        </w:rPr>
        <w:t>/</w:t>
      </w:r>
      <w:r w:rsidR="00D90844" w:rsidRPr="009D2635">
        <w:rPr>
          <w:rFonts w:ascii="Arial" w:hAnsi="Arial" w:cs="Arial"/>
          <w:b/>
          <w:bCs/>
          <w:sz w:val="24"/>
          <w:szCs w:val="24"/>
        </w:rPr>
        <w:t>Teléfono</w:t>
      </w:r>
      <w:r w:rsidR="00BE0605" w:rsidRPr="009D2635">
        <w:rPr>
          <w:rFonts w:ascii="Arial" w:hAnsi="Arial" w:cs="Arial"/>
          <w:b/>
          <w:bCs/>
          <w:sz w:val="24"/>
          <w:szCs w:val="24"/>
        </w:rPr>
        <w:t>:</w:t>
      </w:r>
      <w:r w:rsidR="00D90844" w:rsidRPr="009D2635">
        <w:rPr>
          <w:rFonts w:ascii="Arial" w:hAnsi="Arial" w:cs="Arial"/>
          <w:b/>
          <w:bCs/>
          <w:sz w:val="24"/>
          <w:szCs w:val="24"/>
        </w:rPr>
        <w:t xml:space="preserve"> </w:t>
      </w:r>
      <w:r w:rsidR="00D90844" w:rsidRPr="009D2635">
        <w:rPr>
          <w:rFonts w:ascii="Arial" w:hAnsi="Arial" w:cs="Arial"/>
          <w:sz w:val="24"/>
          <w:szCs w:val="24"/>
        </w:rPr>
        <w:t>6924-259</w:t>
      </w:r>
      <w:r w:rsidR="003F3BAE" w:rsidRPr="009D2635">
        <w:rPr>
          <w:rFonts w:ascii="Arial" w:hAnsi="Arial" w:cs="Arial"/>
          <w:sz w:val="24"/>
          <w:szCs w:val="24"/>
        </w:rPr>
        <w:t>1</w:t>
      </w:r>
      <w:r w:rsidR="00C03BF3" w:rsidRPr="009D2635">
        <w:rPr>
          <w:rFonts w:ascii="Arial" w:hAnsi="Arial" w:cs="Arial"/>
          <w:b/>
          <w:bCs/>
          <w:sz w:val="24"/>
          <w:szCs w:val="24"/>
        </w:rPr>
        <w:t>/</w:t>
      </w:r>
      <w:r w:rsidR="00781A0F">
        <w:rPr>
          <w:rFonts w:ascii="Arial" w:hAnsi="Arial" w:cs="Arial"/>
          <w:b/>
          <w:bCs/>
          <w:sz w:val="24"/>
          <w:szCs w:val="24"/>
        </w:rPr>
        <w:t xml:space="preserve"> </w:t>
      </w:r>
      <w:r w:rsidR="005A0D61" w:rsidRPr="009D2635">
        <w:rPr>
          <w:rFonts w:ascii="Arial" w:hAnsi="Arial" w:cs="Arial"/>
          <w:b/>
          <w:bCs/>
          <w:sz w:val="24"/>
          <w:szCs w:val="24"/>
        </w:rPr>
        <w:t>Correo</w:t>
      </w:r>
      <w:r w:rsidR="005A0D61" w:rsidRPr="009D2635">
        <w:rPr>
          <w:rFonts w:ascii="Arial" w:hAnsi="Arial" w:cs="Arial"/>
          <w:sz w:val="24"/>
          <w:szCs w:val="24"/>
        </w:rPr>
        <w:t>:</w:t>
      </w:r>
      <w:r w:rsidR="00781A0F">
        <w:rPr>
          <w:rFonts w:ascii="Arial" w:hAnsi="Arial" w:cs="Arial"/>
          <w:sz w:val="24"/>
          <w:szCs w:val="24"/>
        </w:rPr>
        <w:t xml:space="preserve"> jose</w:t>
      </w:r>
      <w:r w:rsidR="00186CEB">
        <w:rPr>
          <w:rFonts w:ascii="Arial" w:hAnsi="Arial" w:cs="Arial"/>
          <w:sz w:val="24"/>
          <w:szCs w:val="24"/>
        </w:rPr>
        <w:t>gonzalezr274@gmail</w:t>
      </w:r>
    </w:p>
    <w:p w14:paraId="24FAD307" w14:textId="4C393EEC" w:rsidR="002336B9" w:rsidRDefault="00DE38AF">
      <w:pPr>
        <w:pStyle w:val="Ttulo1"/>
      </w:pPr>
      <w:r>
        <w:t>Datos personales</w:t>
      </w:r>
    </w:p>
    <w:p w14:paraId="57826BA4" w14:textId="72113EA8" w:rsidR="001A04E7" w:rsidRPr="00B60062" w:rsidRDefault="001A04E7">
      <w:pPr>
        <w:spacing w:after="180"/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>Cedula:</w:t>
      </w:r>
      <w:r w:rsidR="00DD228F" w:rsidRPr="00B60062">
        <w:rPr>
          <w:rFonts w:ascii="Arial" w:hAnsi="Arial" w:cs="Arial"/>
          <w:sz w:val="24"/>
          <w:szCs w:val="24"/>
        </w:rPr>
        <w:t xml:space="preserve"> 8-292-526        </w:t>
      </w:r>
      <w:r w:rsidR="007F5373" w:rsidRPr="00B60062">
        <w:rPr>
          <w:rFonts w:ascii="Arial" w:hAnsi="Arial" w:cs="Arial"/>
          <w:sz w:val="24"/>
          <w:szCs w:val="24"/>
        </w:rPr>
        <w:t>Fecha de nacimiento:</w:t>
      </w:r>
      <w:r w:rsidR="008649AE" w:rsidRPr="00B60062">
        <w:rPr>
          <w:rFonts w:ascii="Arial" w:hAnsi="Arial" w:cs="Arial"/>
          <w:sz w:val="24"/>
          <w:szCs w:val="24"/>
        </w:rPr>
        <w:t xml:space="preserve"> 8-10-1967             Edad</w:t>
      </w:r>
      <w:r w:rsidR="00E10250" w:rsidRPr="00B60062">
        <w:rPr>
          <w:rFonts w:ascii="Arial" w:hAnsi="Arial" w:cs="Arial"/>
          <w:sz w:val="24"/>
          <w:szCs w:val="24"/>
        </w:rPr>
        <w:t>:56 años</w:t>
      </w:r>
    </w:p>
    <w:p w14:paraId="2FE06BE3" w14:textId="4C5CC9A7" w:rsidR="00E10250" w:rsidRPr="00B60062" w:rsidRDefault="00E10250">
      <w:pPr>
        <w:spacing w:after="180"/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>Nacionalidad</w:t>
      </w:r>
      <w:r w:rsidR="00084256" w:rsidRPr="00B60062">
        <w:rPr>
          <w:rFonts w:ascii="Arial" w:hAnsi="Arial" w:cs="Arial"/>
          <w:sz w:val="24"/>
          <w:szCs w:val="24"/>
        </w:rPr>
        <w:t>: panameña      Esta</w:t>
      </w:r>
      <w:r w:rsidR="00FE5E0A" w:rsidRPr="00B60062">
        <w:rPr>
          <w:rFonts w:ascii="Arial" w:hAnsi="Arial" w:cs="Arial"/>
          <w:sz w:val="24"/>
          <w:szCs w:val="24"/>
        </w:rPr>
        <w:t>d</w:t>
      </w:r>
      <w:r w:rsidR="00084256" w:rsidRPr="00B60062">
        <w:rPr>
          <w:rFonts w:ascii="Arial" w:hAnsi="Arial" w:cs="Arial"/>
          <w:sz w:val="24"/>
          <w:szCs w:val="24"/>
        </w:rPr>
        <w:t>o civil: uni</w:t>
      </w:r>
      <w:r w:rsidR="00FE5E0A" w:rsidRPr="00B60062">
        <w:rPr>
          <w:rFonts w:ascii="Arial" w:hAnsi="Arial" w:cs="Arial"/>
          <w:sz w:val="24"/>
          <w:szCs w:val="24"/>
        </w:rPr>
        <w:t>do           dependientes</w:t>
      </w:r>
      <w:r w:rsidR="001C55E6" w:rsidRPr="00B60062">
        <w:rPr>
          <w:rFonts w:ascii="Arial" w:hAnsi="Arial" w:cs="Arial"/>
          <w:sz w:val="24"/>
          <w:szCs w:val="24"/>
        </w:rPr>
        <w:t>: 5</w:t>
      </w:r>
    </w:p>
    <w:p w14:paraId="029846F5" w14:textId="1E2101FD" w:rsidR="001C55E6" w:rsidRPr="00B60062" w:rsidRDefault="001C55E6">
      <w:pPr>
        <w:spacing w:after="180"/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 xml:space="preserve">Seguro social: </w:t>
      </w:r>
      <w:r w:rsidR="00F85B4B" w:rsidRPr="00B60062">
        <w:rPr>
          <w:rFonts w:ascii="Arial" w:hAnsi="Arial" w:cs="Arial"/>
          <w:sz w:val="24"/>
          <w:szCs w:val="24"/>
        </w:rPr>
        <w:t>308-1981</w:t>
      </w:r>
    </w:p>
    <w:p w14:paraId="1F3725FD" w14:textId="7CB9E2EA" w:rsidR="002336B9" w:rsidRDefault="0057572A">
      <w:pPr>
        <w:pStyle w:val="Ttulo1"/>
      </w:pPr>
      <w:r>
        <w:t>Formación Académica</w:t>
      </w:r>
    </w:p>
    <w:p w14:paraId="34525D35" w14:textId="24ABCA4F" w:rsidR="0057572A" w:rsidRPr="00B60062" w:rsidRDefault="00022815" w:rsidP="0057572A">
      <w:pPr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>Primaria</w:t>
      </w:r>
      <w:r w:rsidR="005A3A60" w:rsidRPr="00B60062">
        <w:rPr>
          <w:rFonts w:ascii="Arial" w:hAnsi="Arial" w:cs="Arial"/>
          <w:sz w:val="24"/>
          <w:szCs w:val="24"/>
        </w:rPr>
        <w:t xml:space="preserve"> </w:t>
      </w:r>
      <w:r w:rsidR="00C549C2" w:rsidRPr="00B60062">
        <w:rPr>
          <w:rFonts w:ascii="Arial" w:hAnsi="Arial" w:cs="Arial"/>
          <w:sz w:val="24"/>
          <w:szCs w:val="24"/>
        </w:rPr>
        <w:t>E</w:t>
      </w:r>
      <w:r w:rsidR="005A3A60" w:rsidRPr="00B60062">
        <w:rPr>
          <w:rFonts w:ascii="Arial" w:hAnsi="Arial" w:cs="Arial"/>
          <w:sz w:val="24"/>
          <w:szCs w:val="24"/>
        </w:rPr>
        <w:t xml:space="preserve">scuela Louis  Martin </w:t>
      </w:r>
      <w:r w:rsidR="00773C74" w:rsidRPr="00B60062">
        <w:rPr>
          <w:rFonts w:ascii="Arial" w:hAnsi="Arial" w:cs="Arial"/>
          <w:sz w:val="24"/>
          <w:szCs w:val="24"/>
        </w:rPr>
        <w:t xml:space="preserve">certificado de </w:t>
      </w:r>
      <w:r w:rsidR="0070142E" w:rsidRPr="00B60062">
        <w:rPr>
          <w:rFonts w:ascii="Arial" w:hAnsi="Arial" w:cs="Arial"/>
          <w:sz w:val="24"/>
          <w:szCs w:val="24"/>
        </w:rPr>
        <w:t>6 grado</w:t>
      </w:r>
    </w:p>
    <w:p w14:paraId="21ADC1BF" w14:textId="29C2AF0F" w:rsidR="0070142E" w:rsidRPr="00B60062" w:rsidRDefault="009F61EA" w:rsidP="0057572A">
      <w:pPr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 xml:space="preserve">Secundaria </w:t>
      </w:r>
      <w:r w:rsidR="00C549C2" w:rsidRPr="00B60062">
        <w:rPr>
          <w:rFonts w:ascii="Arial" w:hAnsi="Arial" w:cs="Arial"/>
          <w:sz w:val="24"/>
          <w:szCs w:val="24"/>
        </w:rPr>
        <w:t>Escuela</w:t>
      </w:r>
      <w:r w:rsidRPr="00B60062">
        <w:rPr>
          <w:rFonts w:ascii="Arial" w:hAnsi="Arial" w:cs="Arial"/>
          <w:sz w:val="24"/>
          <w:szCs w:val="24"/>
        </w:rPr>
        <w:t xml:space="preserve"> Louis Martin</w:t>
      </w:r>
      <w:r w:rsidR="00C549C2" w:rsidRPr="00B60062">
        <w:rPr>
          <w:rFonts w:ascii="Arial" w:hAnsi="Arial" w:cs="Arial"/>
          <w:sz w:val="24"/>
          <w:szCs w:val="24"/>
        </w:rPr>
        <w:t xml:space="preserve"> 1 año</w:t>
      </w:r>
    </w:p>
    <w:p w14:paraId="414D3C18" w14:textId="32DDD0E9" w:rsidR="00C549C2" w:rsidRPr="00B60062" w:rsidRDefault="00C549C2" w:rsidP="0057572A">
      <w:pPr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>Cur</w:t>
      </w:r>
      <w:r w:rsidR="00ED0779" w:rsidRPr="00B60062">
        <w:rPr>
          <w:rFonts w:ascii="Arial" w:hAnsi="Arial" w:cs="Arial"/>
          <w:sz w:val="24"/>
          <w:szCs w:val="24"/>
        </w:rPr>
        <w:t xml:space="preserve">so de lectura e interpretación </w:t>
      </w:r>
      <w:r w:rsidR="003F56FC" w:rsidRPr="00B60062">
        <w:rPr>
          <w:rFonts w:ascii="Arial" w:hAnsi="Arial" w:cs="Arial"/>
          <w:sz w:val="24"/>
          <w:szCs w:val="24"/>
        </w:rPr>
        <w:t xml:space="preserve">de plano de </w:t>
      </w:r>
      <w:r w:rsidR="001671B0" w:rsidRPr="00B60062">
        <w:rPr>
          <w:rFonts w:ascii="Arial" w:hAnsi="Arial" w:cs="Arial"/>
          <w:sz w:val="24"/>
          <w:szCs w:val="24"/>
        </w:rPr>
        <w:t>construcción</w:t>
      </w:r>
    </w:p>
    <w:p w14:paraId="551EA9FA" w14:textId="66B8C6E4" w:rsidR="002336B9" w:rsidRPr="00B60062" w:rsidRDefault="002336B9">
      <w:pPr>
        <w:rPr>
          <w:rFonts w:ascii="Arial" w:hAnsi="Arial" w:cs="Arial"/>
          <w:sz w:val="24"/>
          <w:szCs w:val="24"/>
        </w:rPr>
      </w:pPr>
    </w:p>
    <w:p w14:paraId="146BCEFD" w14:textId="04F9E1B6" w:rsidR="002336B9" w:rsidRDefault="001671B0">
      <w:pPr>
        <w:pStyle w:val="Ttulo1"/>
      </w:pPr>
      <w:r>
        <w:t>Experiencia Laboral</w:t>
      </w:r>
    </w:p>
    <w:p w14:paraId="0D85FA4B" w14:textId="287DF74F" w:rsidR="005D61C4" w:rsidRPr="00B60062" w:rsidRDefault="002B5B6F" w:rsidP="005D61C4">
      <w:pPr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 xml:space="preserve">Ingeniería RM                      </w:t>
      </w:r>
      <w:r w:rsidR="00B60062">
        <w:rPr>
          <w:rFonts w:ascii="Arial" w:hAnsi="Arial" w:cs="Arial"/>
          <w:sz w:val="24"/>
          <w:szCs w:val="24"/>
        </w:rPr>
        <w:t xml:space="preserve"> </w:t>
      </w:r>
      <w:r w:rsidRPr="00B60062">
        <w:rPr>
          <w:rFonts w:ascii="Arial" w:hAnsi="Arial" w:cs="Arial"/>
          <w:sz w:val="24"/>
          <w:szCs w:val="24"/>
        </w:rPr>
        <w:t xml:space="preserve">  Albañil</w:t>
      </w:r>
    </w:p>
    <w:p w14:paraId="382D30F1" w14:textId="038550DE" w:rsidR="002B5B6F" w:rsidRPr="00B60062" w:rsidRDefault="007F1E24" w:rsidP="005D61C4">
      <w:pPr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>Cusa                                       Albañil</w:t>
      </w:r>
    </w:p>
    <w:p w14:paraId="4120FCB6" w14:textId="77777777" w:rsidR="00AB0511" w:rsidRPr="00B60062" w:rsidRDefault="00C86052" w:rsidP="005D61C4">
      <w:pPr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>Conlosa</w:t>
      </w:r>
      <w:r w:rsidR="00CB7C30" w:rsidRPr="00B60062">
        <w:rPr>
          <w:rFonts w:ascii="Arial" w:hAnsi="Arial" w:cs="Arial"/>
          <w:sz w:val="24"/>
          <w:szCs w:val="24"/>
        </w:rPr>
        <w:t xml:space="preserve">                                  Albañil</w:t>
      </w:r>
    </w:p>
    <w:p w14:paraId="2228F250" w14:textId="77777777" w:rsidR="00AB0511" w:rsidRPr="00B60062" w:rsidRDefault="00AB0511" w:rsidP="005D61C4">
      <w:pPr>
        <w:rPr>
          <w:rFonts w:ascii="Arial" w:hAnsi="Arial" w:cs="Arial"/>
          <w:sz w:val="24"/>
          <w:szCs w:val="24"/>
        </w:rPr>
      </w:pPr>
      <w:r w:rsidRPr="00B60062">
        <w:rPr>
          <w:rFonts w:ascii="Arial" w:hAnsi="Arial" w:cs="Arial"/>
          <w:sz w:val="24"/>
          <w:szCs w:val="24"/>
        </w:rPr>
        <w:t>Arco                                        Albañil</w:t>
      </w:r>
    </w:p>
    <w:p w14:paraId="06F07A5C" w14:textId="19E5EFA4" w:rsidR="002336B9" w:rsidRDefault="00311E1B" w:rsidP="003C35B2">
      <w:r w:rsidRPr="00B60062">
        <w:rPr>
          <w:rFonts w:ascii="Arial" w:hAnsi="Arial" w:cs="Arial"/>
          <w:sz w:val="24"/>
          <w:szCs w:val="24"/>
        </w:rPr>
        <w:t xml:space="preserve">Constructora </w:t>
      </w:r>
      <w:r w:rsidR="003C35B2" w:rsidRPr="00B60062">
        <w:rPr>
          <w:rFonts w:ascii="Arial" w:hAnsi="Arial" w:cs="Arial"/>
          <w:sz w:val="24"/>
          <w:szCs w:val="24"/>
        </w:rPr>
        <w:t>Riga</w:t>
      </w:r>
      <w:r w:rsidR="001C6A66">
        <w:rPr>
          <w:rFonts w:ascii="Arial" w:hAnsi="Arial" w:cs="Arial"/>
          <w:sz w:val="24"/>
          <w:szCs w:val="24"/>
        </w:rPr>
        <w:t xml:space="preserve">  </w:t>
      </w:r>
      <w:r w:rsidR="003C35B2" w:rsidRPr="00B60062">
        <w:rPr>
          <w:rFonts w:ascii="Arial" w:hAnsi="Arial" w:cs="Arial"/>
          <w:sz w:val="24"/>
          <w:szCs w:val="24"/>
        </w:rPr>
        <w:t xml:space="preserve">             </w:t>
      </w:r>
      <w:r w:rsidR="00B60062">
        <w:rPr>
          <w:rFonts w:ascii="Arial" w:hAnsi="Arial" w:cs="Arial"/>
          <w:sz w:val="24"/>
          <w:szCs w:val="24"/>
        </w:rPr>
        <w:t xml:space="preserve">  </w:t>
      </w:r>
      <w:r w:rsidR="003C35B2" w:rsidRPr="00B60062">
        <w:rPr>
          <w:rFonts w:ascii="Arial" w:hAnsi="Arial" w:cs="Arial"/>
          <w:sz w:val="24"/>
          <w:szCs w:val="24"/>
        </w:rPr>
        <w:t xml:space="preserve"> Albañil  </w:t>
      </w:r>
      <w:r w:rsidR="00CB7C30" w:rsidRPr="00B60062">
        <w:rPr>
          <w:rFonts w:ascii="Arial" w:hAnsi="Arial" w:cs="Arial"/>
          <w:sz w:val="24"/>
          <w:szCs w:val="24"/>
        </w:rPr>
        <w:t xml:space="preserve">       </w:t>
      </w:r>
      <w:r w:rsidR="00C86052" w:rsidRPr="00B60062">
        <w:rPr>
          <w:rFonts w:ascii="Arial" w:hAnsi="Arial" w:cs="Arial"/>
          <w:sz w:val="24"/>
          <w:szCs w:val="24"/>
        </w:rPr>
        <w:t xml:space="preserve"> </w:t>
      </w:r>
      <w:r w:rsidR="00C86052">
        <w:t xml:space="preserve">             </w:t>
      </w:r>
    </w:p>
    <w:p w14:paraId="6340B46F" w14:textId="4D7FD621" w:rsidR="002336B9" w:rsidRDefault="002336B9" w:rsidP="001671B0">
      <w:pPr>
        <w:pStyle w:val="Ttulo3"/>
      </w:pPr>
    </w:p>
    <w:p w14:paraId="4456F764" w14:textId="45443552" w:rsidR="002336B9" w:rsidRDefault="00641DD0">
      <w:pPr>
        <w:pStyle w:val="Ttulo1"/>
      </w:pPr>
      <w:r>
        <w:t>Refere</w:t>
      </w:r>
      <w:r w:rsidR="00C05C68">
        <w:t>ncia</w:t>
      </w:r>
    </w:p>
    <w:p w14:paraId="49623485" w14:textId="7A4E1149" w:rsidR="00C54FB9" w:rsidRPr="007D077C" w:rsidRDefault="00C85648">
      <w:pPr>
        <w:pStyle w:val="Ttulo2"/>
        <w:rPr>
          <w:rFonts w:ascii="Arial" w:hAnsi="Arial" w:cs="Arial"/>
          <w:b w:val="0"/>
          <w:bCs/>
          <w:i w:val="0"/>
          <w:iCs/>
          <w:sz w:val="24"/>
          <w:szCs w:val="24"/>
        </w:rPr>
      </w:pPr>
      <w:r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>Prof. David</w:t>
      </w:r>
      <w:r w:rsidR="009B1BE0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 sh</w:t>
      </w:r>
      <w:r w:rsidR="00274650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éley        </w:t>
      </w:r>
      <w:r w:rsidR="00404408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       </w:t>
      </w:r>
      <w:r w:rsidR="00274650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 67</w:t>
      </w:r>
      <w:r w:rsidR="00C54FB9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>22-5388</w:t>
      </w:r>
    </w:p>
    <w:p w14:paraId="7733754B" w14:textId="77777777" w:rsidR="0032715E" w:rsidRPr="007D077C" w:rsidRDefault="00C54FB9">
      <w:pPr>
        <w:pStyle w:val="Ttulo2"/>
        <w:rPr>
          <w:rFonts w:ascii="Arial" w:hAnsi="Arial" w:cs="Arial"/>
          <w:b w:val="0"/>
          <w:bCs/>
          <w:i w:val="0"/>
          <w:iCs/>
          <w:sz w:val="24"/>
          <w:szCs w:val="24"/>
        </w:rPr>
      </w:pPr>
      <w:r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>Prof.</w:t>
      </w:r>
      <w:r w:rsidR="00274650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 </w:t>
      </w:r>
      <w:r w:rsidR="00C85648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Luz </w:t>
      </w:r>
      <w:r w:rsidR="00404408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María Rodríguez    </w:t>
      </w:r>
      <w:r w:rsidR="002A5F65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>6558-3794</w:t>
      </w:r>
      <w:r w:rsidR="00E80655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 </w:t>
      </w:r>
    </w:p>
    <w:p w14:paraId="575D94D6" w14:textId="10B47FED" w:rsidR="001166AE" w:rsidRDefault="00E80655">
      <w:pPr>
        <w:pStyle w:val="Ttulo2"/>
        <w:rPr>
          <w:rFonts w:ascii="Arial" w:hAnsi="Arial" w:cs="Arial"/>
          <w:b w:val="0"/>
          <w:bCs/>
          <w:i w:val="0"/>
          <w:iCs/>
          <w:sz w:val="24"/>
          <w:szCs w:val="24"/>
        </w:rPr>
      </w:pPr>
      <w:r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Capataz </w:t>
      </w:r>
      <w:r w:rsidR="0032715E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>C</w:t>
      </w:r>
      <w:r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elio </w:t>
      </w:r>
      <w:r w:rsidR="0032715E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>Mendieta</w:t>
      </w:r>
      <w:r w:rsidR="007710EB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 xml:space="preserve">        </w:t>
      </w:r>
      <w:r w:rsidR="006A4B8A" w:rsidRPr="007D077C">
        <w:rPr>
          <w:rFonts w:ascii="Arial" w:hAnsi="Arial" w:cs="Arial"/>
          <w:b w:val="0"/>
          <w:bCs/>
          <w:i w:val="0"/>
          <w:iCs/>
          <w:sz w:val="24"/>
          <w:szCs w:val="24"/>
        </w:rPr>
        <w:t>6033-2049</w:t>
      </w:r>
    </w:p>
    <w:p w14:paraId="3C23C9F5" w14:textId="18CB121D" w:rsidR="001D2E62" w:rsidRDefault="001166AE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br w:type="page"/>
      </w:r>
    </w:p>
    <w:p w14:paraId="4182A0E0" w14:textId="1B79F318" w:rsidR="001D2E62" w:rsidRDefault="00BA176E">
      <w:pPr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06FA64D" wp14:editId="47B5B37B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6134735" cy="75653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E62">
        <w:rPr>
          <w:rFonts w:ascii="Arial" w:hAnsi="Arial" w:cs="Arial"/>
          <w:b/>
          <w:bCs/>
          <w:i/>
          <w:iCs/>
          <w:sz w:val="24"/>
          <w:szCs w:val="24"/>
        </w:rPr>
        <w:br w:type="page"/>
      </w:r>
    </w:p>
    <w:p w14:paraId="44E17826" w14:textId="5DC6751F" w:rsidR="00763839" w:rsidRDefault="00763839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</w:p>
    <w:p w14:paraId="22A3D80D" w14:textId="65E13031" w:rsidR="00763839" w:rsidRDefault="008C65A3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  <w:r>
        <w:rPr>
          <w:rFonts w:ascii="Arial" w:eastAsiaTheme="majorEastAsia" w:hAnsi="Arial" w:cs="Arial"/>
          <w:bCs/>
          <w:iCs/>
          <w:noProof/>
          <w:spacing w:val="2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ED3C36D" wp14:editId="7104296A">
            <wp:simplePos x="0" y="0"/>
            <wp:positionH relativeFrom="column">
              <wp:posOffset>-1270</wp:posOffset>
            </wp:positionH>
            <wp:positionV relativeFrom="paragraph">
              <wp:posOffset>48895</wp:posOffset>
            </wp:positionV>
            <wp:extent cx="6134735" cy="804100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804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3839">
        <w:rPr>
          <w:rFonts w:ascii="Arial" w:eastAsiaTheme="majorEastAsia" w:hAnsi="Arial" w:cs="Arial"/>
          <w:bCs/>
          <w:iCs/>
          <w:spacing w:val="21"/>
          <w:sz w:val="24"/>
          <w:szCs w:val="24"/>
        </w:rPr>
        <w:br w:type="page"/>
      </w:r>
    </w:p>
    <w:p w14:paraId="14DADF41" w14:textId="2297634E" w:rsidR="008E3BAD" w:rsidRDefault="008E3BAD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</w:p>
    <w:p w14:paraId="24C95C03" w14:textId="43C24A82" w:rsidR="008E3BAD" w:rsidRDefault="002B685C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  <w:r>
        <w:rPr>
          <w:rFonts w:ascii="Arial" w:eastAsiaTheme="majorEastAsia" w:hAnsi="Arial" w:cs="Arial"/>
          <w:bCs/>
          <w:iCs/>
          <w:noProof/>
          <w:spacing w:val="2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FB1253C" wp14:editId="15156659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6134735" cy="867346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BAD">
        <w:rPr>
          <w:rFonts w:ascii="Arial" w:eastAsiaTheme="majorEastAsia" w:hAnsi="Arial" w:cs="Arial"/>
          <w:bCs/>
          <w:iCs/>
          <w:spacing w:val="21"/>
          <w:sz w:val="24"/>
          <w:szCs w:val="24"/>
        </w:rPr>
        <w:br w:type="page"/>
      </w:r>
    </w:p>
    <w:p w14:paraId="6B471FAF" w14:textId="7AADC812" w:rsidR="008E3BAD" w:rsidRDefault="000775B4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  <w:r>
        <w:rPr>
          <w:rFonts w:ascii="Arial" w:eastAsiaTheme="majorEastAsia" w:hAnsi="Arial" w:cs="Arial"/>
          <w:bCs/>
          <w:iCs/>
          <w:noProof/>
          <w:spacing w:val="2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7E152DF" wp14:editId="3C369596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6134735" cy="9179560"/>
            <wp:effectExtent l="0" t="0" r="0" b="254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917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E986A" w14:textId="444975E7" w:rsidR="008E3BAD" w:rsidRDefault="00C95A63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  <w:r>
        <w:rPr>
          <w:rFonts w:ascii="Arial" w:eastAsiaTheme="majorEastAsia" w:hAnsi="Arial" w:cs="Arial"/>
          <w:bCs/>
          <w:iCs/>
          <w:noProof/>
          <w:spacing w:val="2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3D0412" wp14:editId="33FAEBD8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6134735" cy="8514715"/>
            <wp:effectExtent l="0" t="0" r="0" b="63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BAD">
        <w:rPr>
          <w:rFonts w:ascii="Arial" w:eastAsiaTheme="majorEastAsia" w:hAnsi="Arial" w:cs="Arial"/>
          <w:bCs/>
          <w:iCs/>
          <w:spacing w:val="21"/>
          <w:sz w:val="24"/>
          <w:szCs w:val="24"/>
        </w:rPr>
        <w:br w:type="page"/>
      </w:r>
    </w:p>
    <w:p w14:paraId="158F0871" w14:textId="3B9261B0" w:rsidR="005716DE" w:rsidRDefault="0023635C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  <w:r>
        <w:rPr>
          <w:rFonts w:ascii="Arial" w:eastAsiaTheme="majorEastAsia" w:hAnsi="Arial" w:cs="Arial"/>
          <w:bCs/>
          <w:iCs/>
          <w:noProof/>
          <w:spacing w:val="2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C04D3CA" wp14:editId="575A083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34735" cy="8815705"/>
            <wp:effectExtent l="0" t="0" r="0" b="444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071E4" w14:textId="6765EE62" w:rsidR="005716DE" w:rsidRDefault="0023635C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  <w:r>
        <w:rPr>
          <w:rFonts w:ascii="Arial" w:eastAsiaTheme="majorEastAsia" w:hAnsi="Arial" w:cs="Arial"/>
          <w:bCs/>
          <w:iCs/>
          <w:noProof/>
          <w:spacing w:val="2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BF28304" wp14:editId="6034742F">
            <wp:simplePos x="0" y="0"/>
            <wp:positionH relativeFrom="column">
              <wp:posOffset>-150495</wp:posOffset>
            </wp:positionH>
            <wp:positionV relativeFrom="paragraph">
              <wp:posOffset>1579880</wp:posOffset>
            </wp:positionV>
            <wp:extent cx="6134735" cy="4796790"/>
            <wp:effectExtent l="0" t="0" r="0" b="381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35" cy="479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6DE">
        <w:rPr>
          <w:rFonts w:ascii="Arial" w:eastAsiaTheme="majorEastAsia" w:hAnsi="Arial" w:cs="Arial"/>
          <w:bCs/>
          <w:iCs/>
          <w:spacing w:val="21"/>
          <w:sz w:val="24"/>
          <w:szCs w:val="24"/>
        </w:rPr>
        <w:br w:type="page"/>
      </w:r>
    </w:p>
    <w:p w14:paraId="422D30C2" w14:textId="70EA4BAC" w:rsidR="002336B9" w:rsidRPr="001166AE" w:rsidRDefault="002336B9">
      <w:pPr>
        <w:rPr>
          <w:rFonts w:ascii="Arial" w:eastAsiaTheme="majorEastAsia" w:hAnsi="Arial" w:cs="Arial"/>
          <w:bCs/>
          <w:iCs/>
          <w:spacing w:val="21"/>
          <w:sz w:val="24"/>
          <w:szCs w:val="24"/>
        </w:rPr>
      </w:pPr>
    </w:p>
    <w:sectPr w:rsidR="002336B9" w:rsidRPr="001166AE" w:rsidSect="003D0CD2">
      <w:headerReference w:type="default" r:id="rId15"/>
      <w:footerReference w:type="default" r:id="rId16"/>
      <w:headerReference w:type="first" r:id="rId17"/>
      <w:pgSz w:w="11907" w:h="16839" w:code="9"/>
      <w:pgMar w:top="1152" w:right="1123" w:bottom="1195" w:left="1123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A8156" w14:textId="77777777" w:rsidR="003D0CD2" w:rsidRDefault="003D0CD2">
      <w:pPr>
        <w:spacing w:after="0" w:line="240" w:lineRule="auto"/>
      </w:pPr>
      <w:r>
        <w:separator/>
      </w:r>
    </w:p>
  </w:endnote>
  <w:endnote w:type="continuationSeparator" w:id="0">
    <w:p w14:paraId="6823F3B4" w14:textId="77777777" w:rsidR="003D0CD2" w:rsidRDefault="003D0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3307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28A6A2" w14:textId="77777777" w:rsidR="002336B9" w:rsidRDefault="00324ADE">
        <w:pPr>
          <w:pStyle w:val="Piedepgin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08C05" w14:textId="77777777" w:rsidR="003D0CD2" w:rsidRDefault="003D0CD2">
      <w:pPr>
        <w:spacing w:after="0" w:line="240" w:lineRule="auto"/>
      </w:pPr>
      <w:r>
        <w:separator/>
      </w:r>
    </w:p>
  </w:footnote>
  <w:footnote w:type="continuationSeparator" w:id="0">
    <w:p w14:paraId="6361427D" w14:textId="77777777" w:rsidR="003D0CD2" w:rsidRDefault="003D0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F7064" w14:textId="77777777" w:rsidR="002336B9" w:rsidRDefault="00324ADE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DFA2DA" wp14:editId="01774FE7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3200400" cy="10056322"/>
              <wp:effectExtent l="0" t="0" r="0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0056322"/>
                        <a:chOff x="0" y="0"/>
                        <a:chExt cx="3200400" cy="10056322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3200400" cy="19202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/>
                      <wps:cNvSpPr/>
                      <wps:spPr>
                        <a:xfrm>
                          <a:off x="0" y="9964882"/>
                          <a:ext cx="3200400" cy="914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127AE6" id="Grupo 4" o:spid="_x0000_s1026" style="position:absolute;margin-left:0;margin-top:0;width:252pt;height:791.85pt;z-index:251658240;mso-position-horizontal:left;mso-position-horizontal-relative:margin;mso-position-vertical:top;mso-position-vertical-relative:page" coordsize="32004,1005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">
              <v:rect id="Rectangle 2" o:spid="_x0000_s1027" style="position:absolute;width:32004;height:192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" fillcolor="#4b3a2e [3215]" stroked="f" strokeweight="1pt"/>
              <v:rect id="Rectangle 3" o:spid="_x0000_s1028" style="position:absolute;top:99648;width:32004;height:91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" fillcolor="#4b3a2e [3215]" stroked="f" strokeweight="1pt"/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5C0FD" w14:textId="77777777" w:rsidR="002336B9" w:rsidRDefault="00324ADE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9410810" wp14:editId="2EDF4207">
              <wp:simplePos x="0" y="0"/>
              <wp:positionH relativeFrom="margin">
                <wp:align>left</wp:align>
              </wp:positionH>
              <wp:positionV relativeFrom="page">
                <wp:align>top</wp:align>
              </wp:positionV>
              <wp:extent cx="3200400" cy="10056322"/>
              <wp:effectExtent l="0" t="0" r="889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10056322"/>
                        <a:chOff x="0" y="0"/>
                        <a:chExt cx="3200400" cy="10056322"/>
                      </a:xfrm>
                    </wpg:grpSpPr>
                    <wps:wsp>
                      <wps:cNvPr id="6" name="Rectángulo 6"/>
                      <wps:cNvSpPr/>
                      <wps:spPr>
                        <a:xfrm>
                          <a:off x="0" y="0"/>
                          <a:ext cx="3200400" cy="192024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ángulo 7"/>
                      <wps:cNvSpPr/>
                      <wps:spPr>
                        <a:xfrm>
                          <a:off x="0" y="9964882"/>
                          <a:ext cx="3200400" cy="914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3549F0" id="Grupo 5" o:spid="_x0000_s1026" style="position:absolute;margin-left:0;margin-top:0;width:252pt;height:791.85pt;z-index:251660288;mso-position-horizontal:left;mso-position-horizontal-relative:margin;mso-position-vertical:top;mso-position-vertical-relative:page" coordsize="32004,1005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">
              <v:rect id="Rectángulo 6" o:spid="_x0000_s1027" style="position:absolute;width:32004;height:1920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" fillcolor="#4b3a2e [3215]" stroked="f" strokeweight="1pt"/>
              <v:rect id="Rectángulo 7" o:spid="_x0000_s1028" style="position:absolute;top:99648;width:32004;height:915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" fillcolor="#4b3a2e [3215]" stroked="f" strokeweight="1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FF442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028F2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C4002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ED2B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B849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AEF4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FA688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A42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50E6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D62E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05954755">
    <w:abstractNumId w:val="9"/>
  </w:num>
  <w:num w:numId="2" w16cid:durableId="234633675">
    <w:abstractNumId w:val="7"/>
  </w:num>
  <w:num w:numId="3" w16cid:durableId="1229150507">
    <w:abstractNumId w:val="6"/>
  </w:num>
  <w:num w:numId="4" w16cid:durableId="1122649988">
    <w:abstractNumId w:val="5"/>
  </w:num>
  <w:num w:numId="5" w16cid:durableId="221866296">
    <w:abstractNumId w:val="4"/>
  </w:num>
  <w:num w:numId="6" w16cid:durableId="166212662">
    <w:abstractNumId w:val="8"/>
  </w:num>
  <w:num w:numId="7" w16cid:durableId="1752894350">
    <w:abstractNumId w:val="3"/>
  </w:num>
  <w:num w:numId="8" w16cid:durableId="552355899">
    <w:abstractNumId w:val="2"/>
  </w:num>
  <w:num w:numId="9" w16cid:durableId="2009551522">
    <w:abstractNumId w:val="1"/>
  </w:num>
  <w:num w:numId="10" w16cid:durableId="1030689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attachedTemplate r:id="rId1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75"/>
    <w:rsid w:val="00010D07"/>
    <w:rsid w:val="00022815"/>
    <w:rsid w:val="000775B4"/>
    <w:rsid w:val="00077647"/>
    <w:rsid w:val="00084256"/>
    <w:rsid w:val="001166AE"/>
    <w:rsid w:val="001671B0"/>
    <w:rsid w:val="00186CEB"/>
    <w:rsid w:val="001A04E7"/>
    <w:rsid w:val="001C55E6"/>
    <w:rsid w:val="001C6A66"/>
    <w:rsid w:val="001D2E62"/>
    <w:rsid w:val="00200D79"/>
    <w:rsid w:val="00227741"/>
    <w:rsid w:val="002336B9"/>
    <w:rsid w:val="0023635C"/>
    <w:rsid w:val="00274650"/>
    <w:rsid w:val="002A5F65"/>
    <w:rsid w:val="002B5B6F"/>
    <w:rsid w:val="002B685C"/>
    <w:rsid w:val="00306EB1"/>
    <w:rsid w:val="00311E1B"/>
    <w:rsid w:val="00324ADE"/>
    <w:rsid w:val="0032715E"/>
    <w:rsid w:val="003C35B2"/>
    <w:rsid w:val="003D0CD2"/>
    <w:rsid w:val="003D5625"/>
    <w:rsid w:val="003F3BAE"/>
    <w:rsid w:val="003F56FC"/>
    <w:rsid w:val="00404408"/>
    <w:rsid w:val="00416C84"/>
    <w:rsid w:val="00436313"/>
    <w:rsid w:val="004A02F5"/>
    <w:rsid w:val="005716DE"/>
    <w:rsid w:val="0057572A"/>
    <w:rsid w:val="005A0D61"/>
    <w:rsid w:val="005A3A60"/>
    <w:rsid w:val="005D61C4"/>
    <w:rsid w:val="005F1C51"/>
    <w:rsid w:val="00630175"/>
    <w:rsid w:val="00641DD0"/>
    <w:rsid w:val="006A4B8A"/>
    <w:rsid w:val="006C15B5"/>
    <w:rsid w:val="006D6E44"/>
    <w:rsid w:val="0070142E"/>
    <w:rsid w:val="00763839"/>
    <w:rsid w:val="007710EB"/>
    <w:rsid w:val="00773C74"/>
    <w:rsid w:val="00781A0F"/>
    <w:rsid w:val="007C02B8"/>
    <w:rsid w:val="007D077C"/>
    <w:rsid w:val="007F1E24"/>
    <w:rsid w:val="007F5373"/>
    <w:rsid w:val="00812D3F"/>
    <w:rsid w:val="008649AE"/>
    <w:rsid w:val="008B308B"/>
    <w:rsid w:val="008C65A3"/>
    <w:rsid w:val="008E3BAD"/>
    <w:rsid w:val="00972F50"/>
    <w:rsid w:val="009B1BE0"/>
    <w:rsid w:val="009D2635"/>
    <w:rsid w:val="009F61EA"/>
    <w:rsid w:val="00AB0511"/>
    <w:rsid w:val="00AF4C89"/>
    <w:rsid w:val="00B60062"/>
    <w:rsid w:val="00BA176E"/>
    <w:rsid w:val="00BE0605"/>
    <w:rsid w:val="00C03BF3"/>
    <w:rsid w:val="00C05C68"/>
    <w:rsid w:val="00C549C2"/>
    <w:rsid w:val="00C54FB9"/>
    <w:rsid w:val="00C85648"/>
    <w:rsid w:val="00C86052"/>
    <w:rsid w:val="00C95A63"/>
    <w:rsid w:val="00CB7C30"/>
    <w:rsid w:val="00D27E69"/>
    <w:rsid w:val="00D51B82"/>
    <w:rsid w:val="00D90844"/>
    <w:rsid w:val="00DB6F49"/>
    <w:rsid w:val="00DD2216"/>
    <w:rsid w:val="00DD228F"/>
    <w:rsid w:val="00DE38AF"/>
    <w:rsid w:val="00E10250"/>
    <w:rsid w:val="00E80655"/>
    <w:rsid w:val="00ED0779"/>
    <w:rsid w:val="00F85B4B"/>
    <w:rsid w:val="00FE5E0A"/>
    <w:rsid w:val="00FF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735FB8"/>
  <w15:docId w15:val="{2A8615DF-06CF-724C-9A86-4915A61D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B3A2E" w:themeColor="text2"/>
        <w:sz w:val="22"/>
        <w:szCs w:val="22"/>
        <w:lang w:val="en-US" w:eastAsia="ja-JP" w:bidi="ar-SA"/>
      </w:rPr>
    </w:rPrDefault>
    <w:pPrDefault>
      <w:pPr>
        <w:spacing w:after="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9D5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spacing w:before="320" w:after="200"/>
      <w:contextualSpacing/>
      <w:outlineLvl w:val="0"/>
    </w:pPr>
    <w:rPr>
      <w:rFonts w:asciiTheme="majorHAnsi" w:hAnsiTheme="majorHAnsi"/>
      <w:b/>
      <w:spacing w:val="21"/>
      <w:sz w:val="2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20" w:after="80"/>
      <w:contextualSpacing/>
      <w:outlineLvl w:val="1"/>
    </w:pPr>
    <w:rPr>
      <w:rFonts w:asciiTheme="majorHAnsi" w:eastAsiaTheme="majorEastAsia" w:hAnsiTheme="majorHAnsi" w:cstheme="majorBidi"/>
      <w:b/>
      <w:i/>
      <w:spacing w:val="2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i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3"/>
    </w:pPr>
    <w:rPr>
      <w:rFonts w:asciiTheme="majorHAnsi" w:eastAsiaTheme="majorEastAsia" w:hAnsiTheme="majorHAnsi" w:cstheme="majorBidi"/>
      <w:b/>
      <w:iCs/>
      <w:caps/>
      <w:spacing w:val="2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4"/>
    </w:pPr>
    <w:rPr>
      <w:rFonts w:asciiTheme="majorHAnsi" w:eastAsiaTheme="majorEastAsia" w:hAnsiTheme="majorHAnsi" w:cstheme="majorBidi"/>
      <w:b/>
      <w:spacing w:val="2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5"/>
    </w:pPr>
    <w:rPr>
      <w:rFonts w:asciiTheme="majorHAnsi" w:eastAsiaTheme="majorEastAsia" w:hAnsiTheme="majorHAnsi" w:cstheme="majorBidi"/>
      <w:b/>
      <w:i/>
      <w:spacing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6"/>
    </w:pPr>
    <w:rPr>
      <w:rFonts w:asciiTheme="majorHAnsi" w:eastAsiaTheme="majorEastAsia" w:hAnsiTheme="majorHAnsi" w:cstheme="majorBidi"/>
      <w:iCs/>
      <w:spacing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7"/>
    </w:pPr>
    <w:rPr>
      <w:rFonts w:asciiTheme="majorHAnsi" w:eastAsiaTheme="majorEastAsia" w:hAnsiTheme="majorHAnsi" w:cstheme="majorBidi"/>
      <w:b/>
      <w:color w:val="A6856E" w:themeColor="text2" w:themeTint="99"/>
      <w:spacing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220" w:after="80" w:line="240" w:lineRule="auto"/>
      <w:contextualSpacing/>
      <w:outlineLvl w:val="8"/>
    </w:pPr>
    <w:rPr>
      <w:rFonts w:asciiTheme="majorHAnsi" w:eastAsiaTheme="majorEastAsia" w:hAnsiTheme="majorHAnsi" w:cstheme="majorBidi"/>
      <w:b/>
      <w:iCs/>
      <w:caps/>
      <w:color w:val="A6856E" w:themeColor="text2" w:themeTint="99"/>
      <w:spacing w:val="21"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semiHidden/>
    <w:unhideWhenUsed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aps/>
      <w:spacing w:val="21"/>
      <w:kern w:val="28"/>
      <w:sz w:val="64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eastAsiaTheme="majorEastAsia" w:hAnsiTheme="majorHAnsi" w:cstheme="majorBidi"/>
      <w:b/>
      <w:caps/>
      <w:spacing w:val="21"/>
      <w:kern w:val="28"/>
      <w:sz w:val="64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pPr>
      <w:numPr>
        <w:ilvl w:val="1"/>
      </w:numPr>
      <w:spacing w:after="960" w:line="240" w:lineRule="auto"/>
      <w:contextualSpacing/>
    </w:pPr>
    <w:rPr>
      <w:rFonts w:eastAsiaTheme="minorEastAsia"/>
      <w:i/>
      <w:spacing w:val="21"/>
      <w:sz w:val="36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hAnsiTheme="majorHAnsi"/>
      <w:b/>
      <w:spacing w:val="21"/>
      <w:sz w:val="26"/>
    </w:rPr>
  </w:style>
  <w:style w:type="paragraph" w:styleId="Encabezado">
    <w:name w:val="header"/>
    <w:basedOn w:val="Normal"/>
    <w:link w:val="EncabezadoCar"/>
    <w:uiPriority w:val="99"/>
    <w:unhideWhenUsed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qFormat/>
    <w:pPr>
      <w:spacing w:after="0" w:line="240" w:lineRule="auto"/>
    </w:pPr>
    <w:rPr>
      <w:b/>
      <w:spacing w:val="21"/>
      <w:sz w:val="26"/>
    </w:rPr>
  </w:style>
  <w:style w:type="character" w:customStyle="1" w:styleId="PiedepginaCar">
    <w:name w:val="Pie de página Car"/>
    <w:basedOn w:val="Fuentedeprrafopredeter"/>
    <w:link w:val="Piedepgina"/>
    <w:uiPriority w:val="99"/>
    <w:rPr>
      <w:b/>
      <w:spacing w:val="21"/>
      <w:sz w:val="26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i/>
      <w:spacing w:val="21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  <w:spacing w:val="21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i/>
      <w:spacing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Cs/>
      <w:spacing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color w:val="A6856E" w:themeColor="text2" w:themeTint="99"/>
      <w:spacing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iCs/>
      <w:caps/>
      <w:color w:val="A6856E" w:themeColor="text2" w:themeTint="99"/>
      <w:spacing w:val="21"/>
      <w:sz w:val="20"/>
      <w:szCs w:val="21"/>
    </w:rPr>
  </w:style>
  <w:style w:type="character" w:styleId="nfasis">
    <w:name w:val="Emphasis"/>
    <w:basedOn w:val="Fuentedeprrafopredeter"/>
    <w:uiPriority w:val="20"/>
    <w:semiHidden/>
    <w:unhideWhenUsed/>
    <w:qFormat/>
    <w:rPr>
      <w:b/>
      <w:iCs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eastAsiaTheme="minorEastAsia"/>
      <w:i/>
      <w:spacing w:val="21"/>
      <w:sz w:val="36"/>
    </w:rPr>
  </w:style>
  <w:style w:type="character" w:styleId="Textoennegrita">
    <w:name w:val="Strong"/>
    <w:basedOn w:val="Fuentedeprrafopredeter"/>
    <w:uiPriority w:val="22"/>
    <w:semiHidden/>
    <w:unhideWhenUsed/>
    <w:qFormat/>
    <w:rPr>
      <w:b/>
      <w:bCs/>
      <w:caps/>
      <w:smallCaps w:val="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240" w:after="240"/>
      <w:contextualSpacing/>
    </w:pPr>
    <w:rPr>
      <w:i/>
      <w:iCs/>
      <w:sz w:val="32"/>
    </w:rPr>
  </w:style>
  <w:style w:type="character" w:customStyle="1" w:styleId="CitaCar">
    <w:name w:val="Cita Car"/>
    <w:basedOn w:val="Fuentedeprrafopredeter"/>
    <w:link w:val="Cita"/>
    <w:uiPriority w:val="29"/>
    <w:semiHidden/>
    <w:rPr>
      <w:i/>
      <w:iCs/>
      <w:sz w:val="32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240" w:after="240"/>
      <w:contextualSpacing/>
    </w:pPr>
    <w:rPr>
      <w:b/>
      <w:i/>
      <w:iCs/>
      <w:sz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/>
      <w:iCs/>
      <w:sz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4B3A2E" w:themeColor="text2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/>
      <w:bCs/>
      <w:i/>
      <w:caps/>
      <w:smallCaps w:val="0"/>
      <w:color w:val="4B3A2E" w:themeColor="text2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18"/>
      <w:szCs w:val="18"/>
    </w:rPr>
  </w:style>
  <w:style w:type="paragraph" w:customStyle="1" w:styleId="Informacindecontacto">
    <w:name w:val="Información de contacto"/>
    <w:basedOn w:val="Normal"/>
    <w:uiPriority w:val="2"/>
    <w:qFormat/>
    <w:pPr>
      <w:spacing w:after="920"/>
      <w:contextualSpacing/>
    </w:pPr>
  </w:style>
  <w:style w:type="character" w:styleId="nfasissutil">
    <w:name w:val="Subtle Emphasis"/>
    <w:basedOn w:val="Fuentedeprrafopredeter"/>
    <w:uiPriority w:val="19"/>
    <w:semiHidden/>
    <w:unhideWhenUsed/>
    <w:qFormat/>
    <w:rPr>
      <w:i/>
      <w:iCs/>
      <w:color w:val="4B3A2E" w:themeColor="text2"/>
    </w:rPr>
  </w:style>
  <w:style w:type="character" w:styleId="nfasisintenso">
    <w:name w:val="Intense Emphasis"/>
    <w:basedOn w:val="Fuentedeprrafopredeter"/>
    <w:uiPriority w:val="21"/>
    <w:semiHidden/>
    <w:unhideWhenUsed/>
    <w:rPr>
      <w:b/>
      <w:i/>
      <w:iCs/>
      <w:color w:val="4B3A2E" w:themeColor="text2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Prrafodelista">
    <w:name w:val="List Paragraph"/>
    <w:basedOn w:val="Normal"/>
    <w:uiPriority w:val="34"/>
    <w:semiHidden/>
    <w:unhideWhenUsed/>
    <w:qFormat/>
    <w:pPr>
      <w:ind w:left="216" w:hanging="216"/>
      <w:contextualSpacing/>
    </w:pPr>
  </w:style>
  <w:style w:type="paragraph" w:customStyle="1" w:styleId="Nombre">
    <w:name w:val="Nombre"/>
    <w:basedOn w:val="Normal"/>
    <w:link w:val="NombreCar"/>
    <w:uiPriority w:val="1"/>
    <w:qFormat/>
    <w:pPr>
      <w:spacing w:after="240" w:line="240" w:lineRule="auto"/>
      <w:contextualSpacing/>
    </w:pPr>
    <w:rPr>
      <w:b/>
      <w:caps/>
      <w:spacing w:val="21"/>
      <w:sz w:val="36"/>
    </w:rPr>
  </w:style>
  <w:style w:type="character" w:customStyle="1" w:styleId="NombreCar">
    <w:name w:val="Nombre Car"/>
    <w:basedOn w:val="Fuentedeprrafopredeter"/>
    <w:link w:val="Nombre"/>
    <w:uiPriority w:val="1"/>
    <w:rPr>
      <w:b/>
      <w:caps/>
      <w:spacing w:val="21"/>
      <w:sz w:val="3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i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b/>
      <w:iCs/>
      <w:caps/>
      <w:spacing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header" Target="header2.xml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header" Target="header1.xml" /><Relationship Id="rId10" Type="http://schemas.openxmlformats.org/officeDocument/2006/relationships/image" Target="media/image4.jpe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AB340C3D-2D05-D64E-BB62-364285C6105C%7dtf50002038.dotx" TargetMode="External" 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4B3A2E"/>
      </a:dk2>
      <a:lt2>
        <a:srgbClr val="F1EFEE"/>
      </a:lt2>
      <a:accent1>
        <a:srgbClr val="9E4733"/>
      </a:accent1>
      <a:accent2>
        <a:srgbClr val="DBA84D"/>
      </a:accent2>
      <a:accent3>
        <a:srgbClr val="4A5C6E"/>
      </a:accent3>
      <a:accent4>
        <a:srgbClr val="C76B42"/>
      </a:accent4>
      <a:accent5>
        <a:srgbClr val="AB967D"/>
      </a:accent5>
      <a:accent6>
        <a:srgbClr val="8B465F"/>
      </a:accent6>
      <a:hlink>
        <a:srgbClr val="3D859C"/>
      </a:hlink>
      <a:folHlink>
        <a:srgbClr val="A65E8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%7bAB340C3D-2D05-D64E-BB62-364285C6105C%7dtf50002038.dotx</Template>
  <TotalTime>0</TotalTime>
  <Pages>1</Pages>
  <Words>145</Words>
  <Characters>801</Characters>
  <Application>Microsoft Office Word</Application>
  <DocSecurity>0</DocSecurity>
  <Lines>6</Lines>
  <Paragraphs>1</Paragraphs>
  <ScaleCrop>false</ScaleCrop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Angel</dc:creator>
  <cp:keywords/>
  <dc:description/>
  <cp:lastModifiedBy>Jose Angel</cp:lastModifiedBy>
  <cp:revision>2</cp:revision>
  <dcterms:created xsi:type="dcterms:W3CDTF">2024-03-03T22:38:00Z</dcterms:created>
  <dcterms:modified xsi:type="dcterms:W3CDTF">2024-03-03T22:38:00Z</dcterms:modified>
</cp:coreProperties>
</file>